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4210C" w14:textId="1CC54057" w:rsidR="0052235D" w:rsidRPr="00011A8A" w:rsidRDefault="0052235D" w:rsidP="00400ED4">
      <w:pPr>
        <w:jc w:val="center"/>
        <w:rPr>
          <w:rFonts w:ascii="ScalaSans" w:hAnsi="ScalaSans"/>
          <w:b/>
          <w:bCs/>
          <w:sz w:val="32"/>
          <w:szCs w:val="22"/>
          <w:lang w:val="en-US"/>
        </w:rPr>
      </w:pPr>
      <w:r w:rsidRPr="00011A8A">
        <w:rPr>
          <w:rFonts w:ascii="ScalaSans" w:hAnsi="ScalaSans"/>
          <w:b/>
          <w:bCs/>
          <w:color w:val="947631"/>
          <w:sz w:val="28"/>
          <w:szCs w:val="22"/>
          <w:lang w:val="en-US"/>
        </w:rPr>
        <w:t>PROGRAMME AND AGEND</w:t>
      </w:r>
      <w:r w:rsidRPr="00011A8A">
        <w:rPr>
          <w:rFonts w:ascii="ScalaSans" w:hAnsi="ScalaSans"/>
          <w:b/>
          <w:bCs/>
          <w:color w:val="947631"/>
          <w:sz w:val="32"/>
          <w:szCs w:val="22"/>
          <w:lang w:val="en-US"/>
        </w:rPr>
        <w:t>A</w:t>
      </w:r>
    </w:p>
    <w:p w14:paraId="150976D3" w14:textId="5A454ABA" w:rsidR="007B3433" w:rsidRPr="00011A8A" w:rsidRDefault="007B3433" w:rsidP="00400ED4">
      <w:pPr>
        <w:jc w:val="center"/>
        <w:rPr>
          <w:rFonts w:ascii="ScalaSans" w:hAnsi="ScalaSans"/>
          <w:b/>
          <w:bCs/>
          <w:color w:val="947631"/>
          <w:sz w:val="28"/>
          <w:szCs w:val="22"/>
          <w:lang w:val="en-US"/>
        </w:rPr>
      </w:pPr>
      <w:r w:rsidRPr="00011A8A">
        <w:rPr>
          <w:rFonts w:ascii="ScalaSans" w:hAnsi="ScalaSans"/>
          <w:b/>
          <w:bCs/>
          <w:color w:val="947631"/>
          <w:sz w:val="28"/>
          <w:szCs w:val="22"/>
          <w:lang w:val="en-US"/>
        </w:rPr>
        <w:t>SEMINAR</w:t>
      </w:r>
    </w:p>
    <w:p w14:paraId="27202B09" w14:textId="77777777" w:rsidR="007B3433" w:rsidRPr="00400ED4" w:rsidRDefault="007B3433" w:rsidP="00400ED4">
      <w:pPr>
        <w:jc w:val="center"/>
        <w:rPr>
          <w:rFonts w:ascii="ScalaSans" w:hAnsi="ScalaSans"/>
          <w:b/>
          <w:bCs/>
          <w:color w:val="7030A0"/>
          <w:sz w:val="14"/>
          <w:szCs w:val="22"/>
          <w:lang w:val="en-US"/>
        </w:rPr>
      </w:pPr>
    </w:p>
    <w:p w14:paraId="181FBC75" w14:textId="77777777" w:rsidR="007B3433" w:rsidRPr="00011A8A" w:rsidRDefault="007B3433" w:rsidP="00400ED4">
      <w:pPr>
        <w:jc w:val="center"/>
        <w:rPr>
          <w:rFonts w:ascii="ScalaSans" w:hAnsi="ScalaSans"/>
          <w:b/>
          <w:bCs/>
          <w:i/>
          <w:iCs/>
          <w:sz w:val="22"/>
          <w:szCs w:val="22"/>
          <w:lang w:val="en-US"/>
        </w:rPr>
      </w:pPr>
      <w:r w:rsidRPr="00011A8A">
        <w:rPr>
          <w:rFonts w:ascii="ScalaSans" w:hAnsi="ScalaSans"/>
          <w:b/>
          <w:bCs/>
          <w:i/>
          <w:iCs/>
          <w:sz w:val="22"/>
          <w:szCs w:val="22"/>
          <w:lang w:val="en-US"/>
        </w:rPr>
        <w:t xml:space="preserve">Sharing experiences about auditing for SDGs </w:t>
      </w:r>
    </w:p>
    <w:p w14:paraId="148D9339" w14:textId="77777777" w:rsidR="007B3433" w:rsidRPr="00011A8A" w:rsidRDefault="007B3433" w:rsidP="00400ED4">
      <w:pPr>
        <w:jc w:val="center"/>
        <w:rPr>
          <w:rFonts w:ascii="ScalaSans" w:hAnsi="ScalaSans"/>
          <w:b/>
          <w:bCs/>
          <w:i/>
          <w:iCs/>
          <w:sz w:val="22"/>
          <w:szCs w:val="22"/>
          <w:lang w:val="en-US"/>
        </w:rPr>
      </w:pPr>
      <w:r w:rsidRPr="00011A8A">
        <w:rPr>
          <w:rFonts w:ascii="ScalaSans" w:hAnsi="ScalaSans"/>
          <w:b/>
          <w:bCs/>
          <w:i/>
          <w:iCs/>
          <w:sz w:val="22"/>
          <w:szCs w:val="22"/>
          <w:lang w:val="en-US"/>
        </w:rPr>
        <w:t xml:space="preserve">- A view from different Regions </w:t>
      </w:r>
    </w:p>
    <w:p w14:paraId="1655A676" w14:textId="77777777" w:rsidR="007B3433" w:rsidRPr="00011A8A" w:rsidRDefault="007B3433" w:rsidP="00400ED4">
      <w:pPr>
        <w:jc w:val="center"/>
        <w:rPr>
          <w:rFonts w:ascii="ScalaSans" w:hAnsi="ScalaSans"/>
          <w:b/>
          <w:bCs/>
          <w:i/>
          <w:iCs/>
          <w:sz w:val="18"/>
          <w:szCs w:val="22"/>
          <w:lang w:val="en-US"/>
        </w:rPr>
      </w:pPr>
    </w:p>
    <w:p w14:paraId="6EDFAB8C" w14:textId="77777777" w:rsidR="007B3433" w:rsidRPr="00F43E13" w:rsidRDefault="007B3433" w:rsidP="00400ED4">
      <w:pPr>
        <w:jc w:val="center"/>
        <w:rPr>
          <w:rFonts w:ascii="ScalaSans" w:hAnsi="ScalaSans"/>
          <w:b/>
          <w:bCs/>
          <w:sz w:val="22"/>
          <w:szCs w:val="22"/>
          <w:lang w:val="en-GB"/>
        </w:rPr>
      </w:pPr>
      <w:r w:rsidRPr="00F43E13">
        <w:rPr>
          <w:rFonts w:ascii="ScalaSans" w:hAnsi="ScalaSans"/>
          <w:b/>
          <w:bCs/>
          <w:iCs/>
          <w:sz w:val="22"/>
          <w:szCs w:val="22"/>
          <w:lang w:val="en-GB"/>
        </w:rPr>
        <w:t>Lisboa</w:t>
      </w:r>
      <w:r w:rsidRPr="00F43E13">
        <w:rPr>
          <w:rFonts w:ascii="ScalaSans" w:hAnsi="ScalaSans"/>
          <w:b/>
          <w:bCs/>
          <w:i/>
          <w:iCs/>
          <w:sz w:val="22"/>
          <w:szCs w:val="22"/>
          <w:lang w:val="en-GB"/>
        </w:rPr>
        <w:t>,</w:t>
      </w:r>
      <w:r w:rsidRPr="00F43E13">
        <w:rPr>
          <w:rFonts w:ascii="ScalaSans" w:hAnsi="ScalaSans"/>
          <w:b/>
          <w:bCs/>
          <w:iCs/>
          <w:sz w:val="22"/>
          <w:szCs w:val="22"/>
          <w:lang w:val="en-GB"/>
        </w:rPr>
        <w:t xml:space="preserve"> 21-22</w:t>
      </w:r>
      <w:r w:rsidRPr="00F43E13">
        <w:rPr>
          <w:rFonts w:ascii="ScalaSans" w:hAnsi="ScalaSans"/>
          <w:b/>
          <w:bCs/>
          <w:sz w:val="22"/>
          <w:szCs w:val="22"/>
          <w:lang w:val="en-GB"/>
        </w:rPr>
        <w:t xml:space="preserve"> November 2019</w:t>
      </w:r>
    </w:p>
    <w:p w14:paraId="23F03011" w14:textId="47864E8B" w:rsidR="00011A8A" w:rsidRPr="00F43E13" w:rsidRDefault="00011A8A" w:rsidP="00400ED4">
      <w:pPr>
        <w:jc w:val="center"/>
        <w:rPr>
          <w:rFonts w:ascii="ScalaSans" w:hAnsi="ScalaSans"/>
          <w:b/>
          <w:bCs/>
          <w:sz w:val="20"/>
          <w:szCs w:val="22"/>
          <w:lang w:val="en-GB"/>
        </w:rPr>
      </w:pPr>
    </w:p>
    <w:p w14:paraId="06800623" w14:textId="77777777" w:rsidR="00C708F6" w:rsidRPr="00F43E13" w:rsidRDefault="00C708F6" w:rsidP="00400ED4">
      <w:pPr>
        <w:jc w:val="center"/>
        <w:rPr>
          <w:rFonts w:ascii="ScalaSans" w:hAnsi="ScalaSans"/>
          <w:b/>
          <w:bCs/>
          <w:sz w:val="20"/>
          <w:szCs w:val="22"/>
          <w:lang w:val="en-GB"/>
        </w:rPr>
      </w:pPr>
    </w:p>
    <w:p w14:paraId="40B4811E" w14:textId="77777777" w:rsidR="007B3433" w:rsidRPr="00011A8A" w:rsidRDefault="007B3433" w:rsidP="00400ED4">
      <w:pPr>
        <w:jc w:val="center"/>
        <w:rPr>
          <w:rFonts w:ascii="ScalaSans" w:hAnsi="ScalaSans"/>
          <w:b/>
          <w:bCs/>
          <w:color w:val="947631"/>
          <w:sz w:val="20"/>
          <w:szCs w:val="22"/>
        </w:rPr>
      </w:pPr>
      <w:r w:rsidRPr="00011A8A">
        <w:rPr>
          <w:rFonts w:ascii="ScalaSans" w:hAnsi="ScalaSans"/>
          <w:b/>
          <w:bCs/>
          <w:color w:val="947631"/>
          <w:sz w:val="20"/>
          <w:szCs w:val="22"/>
        </w:rPr>
        <w:t>VENUE</w:t>
      </w:r>
    </w:p>
    <w:p w14:paraId="67CA2015" w14:textId="77777777" w:rsidR="007B3433" w:rsidRPr="00011A8A" w:rsidRDefault="007B3433" w:rsidP="00400ED4">
      <w:pPr>
        <w:jc w:val="center"/>
        <w:rPr>
          <w:rFonts w:ascii="ScalaSans" w:hAnsi="ScalaSans"/>
          <w:b/>
          <w:bCs/>
          <w:color w:val="947631"/>
          <w:sz w:val="20"/>
          <w:szCs w:val="22"/>
        </w:rPr>
      </w:pPr>
      <w:r w:rsidRPr="00011A8A">
        <w:rPr>
          <w:rFonts w:ascii="ScalaSans" w:hAnsi="ScalaSans"/>
          <w:b/>
          <w:bCs/>
          <w:color w:val="947631"/>
          <w:sz w:val="20"/>
          <w:szCs w:val="22"/>
        </w:rPr>
        <w:t xml:space="preserve">Former Noble Hall of Tribunal de Contas </w:t>
      </w:r>
    </w:p>
    <w:p w14:paraId="503DAAB5" w14:textId="77777777" w:rsidR="007B3433" w:rsidRPr="00011A8A" w:rsidRDefault="007B3433" w:rsidP="00400ED4">
      <w:pPr>
        <w:jc w:val="center"/>
        <w:rPr>
          <w:rFonts w:ascii="ScalaSans" w:hAnsi="ScalaSans"/>
          <w:b/>
          <w:bCs/>
          <w:color w:val="947631"/>
          <w:sz w:val="20"/>
          <w:szCs w:val="22"/>
        </w:rPr>
      </w:pPr>
      <w:r w:rsidRPr="00011A8A">
        <w:rPr>
          <w:rFonts w:ascii="ScalaSans" w:hAnsi="ScalaSans"/>
          <w:b/>
          <w:bCs/>
          <w:color w:val="947631"/>
          <w:sz w:val="20"/>
          <w:szCs w:val="22"/>
        </w:rPr>
        <w:t>Av. Infante D. Henrique, n.º1 C - Lisboa</w:t>
      </w:r>
    </w:p>
    <w:p w14:paraId="22C3300B" w14:textId="77777777" w:rsidR="00212761" w:rsidRPr="00400ED4" w:rsidRDefault="00212761" w:rsidP="00400ED4">
      <w:pPr>
        <w:jc w:val="center"/>
        <w:rPr>
          <w:rFonts w:ascii="ScalaSans" w:hAnsi="ScalaSans"/>
          <w:b/>
          <w:bCs/>
          <w:color w:val="0F243E" w:themeColor="text2" w:themeShade="80"/>
          <w:sz w:val="6"/>
          <w:szCs w:val="22"/>
          <w:u w:val="single"/>
        </w:rPr>
      </w:pPr>
    </w:p>
    <w:p w14:paraId="3516D9E2" w14:textId="75222235" w:rsidR="00212761" w:rsidRDefault="00212761" w:rsidP="00400ED4">
      <w:pPr>
        <w:jc w:val="center"/>
        <w:rPr>
          <w:rFonts w:ascii="ScalaSans" w:hAnsi="ScalaSans"/>
          <w:b/>
          <w:bCs/>
          <w:sz w:val="16"/>
          <w:szCs w:val="22"/>
          <w:u w:val="single"/>
        </w:rPr>
      </w:pPr>
    </w:p>
    <w:p w14:paraId="398734C1" w14:textId="0A33892A" w:rsidR="00011A8A" w:rsidRDefault="00011A8A" w:rsidP="00400ED4">
      <w:pPr>
        <w:jc w:val="center"/>
        <w:rPr>
          <w:rFonts w:ascii="ScalaSans" w:hAnsi="ScalaSans"/>
          <w:b/>
          <w:bCs/>
          <w:sz w:val="16"/>
          <w:szCs w:val="22"/>
          <w:u w:val="single"/>
        </w:rPr>
      </w:pPr>
    </w:p>
    <w:p w14:paraId="7621D676" w14:textId="77777777" w:rsidR="00011A8A" w:rsidRPr="00400ED4" w:rsidRDefault="00011A8A" w:rsidP="00400ED4">
      <w:pPr>
        <w:jc w:val="center"/>
        <w:rPr>
          <w:rFonts w:ascii="ScalaSans" w:hAnsi="ScalaSans"/>
          <w:b/>
          <w:bCs/>
          <w:sz w:val="16"/>
          <w:szCs w:val="22"/>
          <w:u w:val="single"/>
        </w:rPr>
      </w:pPr>
    </w:p>
    <w:p w14:paraId="1466329E" w14:textId="77777777" w:rsidR="00A51B4A" w:rsidRPr="00400ED4" w:rsidRDefault="00A51B4A" w:rsidP="00400ED4">
      <w:pPr>
        <w:jc w:val="center"/>
        <w:rPr>
          <w:rFonts w:ascii="ScalaSans" w:hAnsi="ScalaSans"/>
          <w:b/>
          <w:bCs/>
          <w:sz w:val="16"/>
          <w:szCs w:val="22"/>
          <w:u w:val="single"/>
        </w:rPr>
      </w:pPr>
    </w:p>
    <w:p w14:paraId="48B17C4E" w14:textId="52962478" w:rsidR="00212761" w:rsidRPr="00C06509" w:rsidRDefault="0022275D" w:rsidP="00400ED4">
      <w:pPr>
        <w:jc w:val="center"/>
        <w:rPr>
          <w:rFonts w:ascii="ScalaSans" w:hAnsi="ScalaSans"/>
          <w:b/>
          <w:bCs/>
          <w:color w:val="947631"/>
          <w:sz w:val="32"/>
          <w:szCs w:val="22"/>
          <w:lang w:val="en-US"/>
        </w:rPr>
      </w:pPr>
      <w:r w:rsidRPr="00C06509">
        <w:rPr>
          <w:rFonts w:ascii="ScalaSans" w:hAnsi="ScalaSans"/>
          <w:b/>
          <w:bCs/>
          <w:color w:val="947631"/>
          <w:sz w:val="32"/>
          <w:szCs w:val="22"/>
          <w:lang w:val="en-US"/>
        </w:rPr>
        <w:t>21 NOVEMBER 2019 (THURSDAY)</w:t>
      </w:r>
    </w:p>
    <w:p w14:paraId="5BFAA7EE" w14:textId="7DCACF34" w:rsidR="00212761" w:rsidRDefault="00212761" w:rsidP="00400ED4">
      <w:pPr>
        <w:jc w:val="left"/>
        <w:rPr>
          <w:rFonts w:ascii="ScalaSans" w:hAnsi="ScalaSans"/>
          <w:b/>
          <w:bCs/>
          <w:sz w:val="22"/>
          <w:szCs w:val="22"/>
          <w:u w:val="single"/>
          <w:lang w:val="en-US"/>
        </w:rPr>
      </w:pPr>
    </w:p>
    <w:p w14:paraId="593CBDDA" w14:textId="77777777" w:rsidR="00C708F6" w:rsidRPr="00400ED4" w:rsidRDefault="00C708F6" w:rsidP="00400ED4">
      <w:pPr>
        <w:jc w:val="left"/>
        <w:rPr>
          <w:rFonts w:ascii="ScalaSans" w:hAnsi="ScalaSans"/>
          <w:b/>
          <w:bCs/>
          <w:sz w:val="22"/>
          <w:szCs w:val="22"/>
          <w:u w:val="single"/>
          <w:lang w:val="en-US"/>
        </w:rPr>
      </w:pPr>
    </w:p>
    <w:tbl>
      <w:tblPr>
        <w:tblW w:w="12948" w:type="dxa"/>
        <w:tblInd w:w="-5" w:type="dxa"/>
        <w:shd w:val="clear" w:color="auto" w:fill="FFFFFF" w:themeFill="background1"/>
        <w:tblLayout w:type="fixed"/>
        <w:tblLook w:val="00A0" w:firstRow="1" w:lastRow="0" w:firstColumn="1" w:lastColumn="0" w:noHBand="0" w:noVBand="0"/>
      </w:tblPr>
      <w:tblGrid>
        <w:gridCol w:w="1699"/>
        <w:gridCol w:w="1260"/>
        <w:gridCol w:w="6969"/>
        <w:gridCol w:w="3020"/>
      </w:tblGrid>
      <w:tr w:rsidR="00D07D83" w:rsidRPr="002E643A" w14:paraId="0C8E7214" w14:textId="77777777" w:rsidTr="00F64BC6">
        <w:trPr>
          <w:gridAfter w:val="1"/>
          <w:wAfter w:w="3020" w:type="dxa"/>
          <w:trHeight w:val="406"/>
        </w:trPr>
        <w:tc>
          <w:tcPr>
            <w:tcW w:w="1699" w:type="dxa"/>
            <w:shd w:val="clear" w:color="auto" w:fill="FFFFFF" w:themeFill="background1"/>
          </w:tcPr>
          <w:p w14:paraId="6180864F" w14:textId="17CE8B54" w:rsidR="00D07D83" w:rsidRPr="00011A8A" w:rsidRDefault="00D07D83" w:rsidP="00400ED4">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08h30</w:t>
            </w:r>
          </w:p>
        </w:tc>
        <w:tc>
          <w:tcPr>
            <w:tcW w:w="8229" w:type="dxa"/>
            <w:gridSpan w:val="2"/>
            <w:shd w:val="clear" w:color="auto" w:fill="FFFFFF" w:themeFill="background1"/>
          </w:tcPr>
          <w:p w14:paraId="0A6E6174" w14:textId="725CC571" w:rsidR="00D07D83" w:rsidRPr="00011A8A" w:rsidRDefault="00D07D83" w:rsidP="00400ED4">
            <w:pPr>
              <w:pStyle w:val="PargrafodaLista"/>
              <w:ind w:left="0"/>
              <w:contextualSpacing w:val="0"/>
              <w:rPr>
                <w:rFonts w:ascii="ScalaSans" w:hAnsi="ScalaSans"/>
                <w:b/>
                <w:bCs/>
                <w:color w:val="947631"/>
                <w:sz w:val="20"/>
                <w:szCs w:val="20"/>
                <w:lang w:val="en-US" w:eastAsia="en-US"/>
              </w:rPr>
            </w:pPr>
            <w:r w:rsidRPr="00011A8A">
              <w:rPr>
                <w:rFonts w:ascii="ScalaSans" w:hAnsi="ScalaSans"/>
                <w:b/>
                <w:bCs/>
                <w:color w:val="947631"/>
                <w:sz w:val="20"/>
                <w:szCs w:val="20"/>
                <w:lang w:val="en-US" w:eastAsia="en-US"/>
              </w:rPr>
              <w:t>Departure from the hotel</w:t>
            </w:r>
            <w:r w:rsidR="005677D0" w:rsidRPr="00011A8A">
              <w:rPr>
                <w:rFonts w:ascii="ScalaSans" w:hAnsi="ScalaSans"/>
                <w:b/>
                <w:bCs/>
                <w:color w:val="947631"/>
                <w:sz w:val="20"/>
                <w:szCs w:val="20"/>
                <w:lang w:val="en-US" w:eastAsia="en-US"/>
              </w:rPr>
              <w:t>s</w:t>
            </w:r>
            <w:r w:rsidRPr="00011A8A">
              <w:rPr>
                <w:rFonts w:ascii="ScalaSans" w:hAnsi="ScalaSans"/>
                <w:b/>
                <w:bCs/>
                <w:color w:val="947631"/>
                <w:sz w:val="20"/>
                <w:szCs w:val="20"/>
                <w:lang w:val="en-US" w:eastAsia="en-US"/>
              </w:rPr>
              <w:t xml:space="preserve"> to the Seminar venue</w:t>
            </w:r>
          </w:p>
          <w:p w14:paraId="1AAD7C83" w14:textId="2BFC55A5" w:rsidR="00D07D83" w:rsidRPr="00011A8A" w:rsidRDefault="00D07D83" w:rsidP="00400ED4">
            <w:pPr>
              <w:pStyle w:val="PargrafodaLista"/>
              <w:ind w:left="0"/>
              <w:contextualSpacing w:val="0"/>
              <w:rPr>
                <w:rFonts w:ascii="ScalaSans" w:hAnsi="ScalaSans"/>
                <w:b/>
                <w:bCs/>
                <w:sz w:val="20"/>
                <w:szCs w:val="20"/>
                <w:lang w:val="en-GB"/>
              </w:rPr>
            </w:pPr>
          </w:p>
        </w:tc>
      </w:tr>
      <w:tr w:rsidR="00212761" w:rsidRPr="00400ED4" w14:paraId="14E72740" w14:textId="77777777" w:rsidTr="00F64BC6">
        <w:trPr>
          <w:gridAfter w:val="1"/>
          <w:wAfter w:w="3020" w:type="dxa"/>
          <w:trHeight w:val="253"/>
        </w:trPr>
        <w:tc>
          <w:tcPr>
            <w:tcW w:w="1699" w:type="dxa"/>
            <w:vMerge w:val="restart"/>
            <w:shd w:val="clear" w:color="auto" w:fill="FFFFFF" w:themeFill="background1"/>
            <w:hideMark/>
          </w:tcPr>
          <w:p w14:paraId="3A094F5F" w14:textId="393D802F" w:rsidR="00212761" w:rsidRPr="00011A8A" w:rsidRDefault="00212761" w:rsidP="00400ED4">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09h00-09h45</w:t>
            </w:r>
          </w:p>
        </w:tc>
        <w:tc>
          <w:tcPr>
            <w:tcW w:w="8229" w:type="dxa"/>
            <w:gridSpan w:val="2"/>
            <w:shd w:val="clear" w:color="auto" w:fill="FFFFFF" w:themeFill="background1"/>
          </w:tcPr>
          <w:p w14:paraId="10E3F97F" w14:textId="6CF4689E" w:rsidR="00212761" w:rsidRPr="00011A8A" w:rsidRDefault="00212761" w:rsidP="00400ED4">
            <w:pPr>
              <w:pStyle w:val="PargrafodaLista"/>
              <w:ind w:left="0"/>
              <w:contextualSpacing w:val="0"/>
              <w:rPr>
                <w:rFonts w:ascii="ScalaSans" w:hAnsi="ScalaSans"/>
                <w:b/>
                <w:bCs/>
                <w:sz w:val="20"/>
                <w:szCs w:val="20"/>
              </w:rPr>
            </w:pPr>
            <w:r w:rsidRPr="00011A8A">
              <w:rPr>
                <w:rFonts w:ascii="ScalaSans" w:hAnsi="ScalaSans"/>
                <w:b/>
                <w:bCs/>
                <w:sz w:val="20"/>
                <w:szCs w:val="20"/>
              </w:rPr>
              <w:t xml:space="preserve">SEMINAR WELCOME </w:t>
            </w:r>
          </w:p>
        </w:tc>
      </w:tr>
      <w:tr w:rsidR="00A34549" w:rsidRPr="002E643A" w14:paraId="63EE4A0A" w14:textId="77777777" w:rsidTr="00F64BC6">
        <w:trPr>
          <w:gridAfter w:val="1"/>
          <w:wAfter w:w="3020" w:type="dxa"/>
          <w:trHeight w:val="469"/>
        </w:trPr>
        <w:tc>
          <w:tcPr>
            <w:tcW w:w="1699" w:type="dxa"/>
            <w:vMerge/>
            <w:shd w:val="clear" w:color="auto" w:fill="FFFFFF" w:themeFill="background1"/>
          </w:tcPr>
          <w:p w14:paraId="33A48BC0" w14:textId="77777777" w:rsidR="00A34549" w:rsidRPr="00011A8A" w:rsidRDefault="00A34549" w:rsidP="00400ED4">
            <w:pPr>
              <w:tabs>
                <w:tab w:val="left" w:pos="1315"/>
              </w:tabs>
              <w:ind w:right="145"/>
              <w:jc w:val="right"/>
              <w:rPr>
                <w:rFonts w:ascii="ScalaSans" w:hAnsi="ScalaSans"/>
                <w:bCs/>
                <w:color w:val="947631"/>
                <w:sz w:val="20"/>
                <w:szCs w:val="20"/>
                <w:lang w:val="en-US"/>
              </w:rPr>
            </w:pPr>
          </w:p>
        </w:tc>
        <w:tc>
          <w:tcPr>
            <w:tcW w:w="8229" w:type="dxa"/>
            <w:gridSpan w:val="2"/>
            <w:shd w:val="clear" w:color="auto" w:fill="FFFFFF" w:themeFill="background1"/>
          </w:tcPr>
          <w:p w14:paraId="08B037B1" w14:textId="6E83FDCF" w:rsidR="00A34549" w:rsidRPr="00011A8A" w:rsidRDefault="009E7CB1" w:rsidP="00400ED4">
            <w:pPr>
              <w:pStyle w:val="PargrafodaLista"/>
              <w:ind w:left="0"/>
              <w:contextualSpacing w:val="0"/>
              <w:rPr>
                <w:rFonts w:ascii="ScalaSans" w:hAnsi="ScalaSans"/>
                <w:color w:val="4A442A" w:themeColor="background2" w:themeShade="40"/>
                <w:sz w:val="20"/>
                <w:szCs w:val="20"/>
              </w:rPr>
            </w:pPr>
            <w:r w:rsidRPr="00C708F6">
              <w:rPr>
                <w:rFonts w:ascii="ScalaSans" w:hAnsi="ScalaSans"/>
                <w:i/>
                <w:color w:val="4A442A" w:themeColor="background2" w:themeShade="40"/>
                <w:sz w:val="20"/>
                <w:szCs w:val="20"/>
              </w:rPr>
              <w:t>Ví</w:t>
            </w:r>
            <w:r w:rsidR="00A34549" w:rsidRPr="00C708F6">
              <w:rPr>
                <w:rFonts w:ascii="ScalaSans" w:hAnsi="ScalaSans"/>
                <w:i/>
                <w:color w:val="4A442A" w:themeColor="background2" w:themeShade="40"/>
                <w:sz w:val="20"/>
                <w:szCs w:val="20"/>
              </w:rPr>
              <w:t>tor Caldeira</w:t>
            </w:r>
            <w:r w:rsidR="00A34549" w:rsidRPr="00011A8A">
              <w:rPr>
                <w:rFonts w:ascii="ScalaSans" w:hAnsi="ScalaSans"/>
                <w:color w:val="4A442A" w:themeColor="background2" w:themeShade="40"/>
                <w:sz w:val="20"/>
                <w:szCs w:val="20"/>
              </w:rPr>
              <w:t>,</w:t>
            </w:r>
            <w:r w:rsidR="00A34549" w:rsidRPr="006D4528">
              <w:rPr>
                <w:rFonts w:ascii="ScalaSans" w:hAnsi="ScalaSans"/>
                <w:color w:val="4A442A" w:themeColor="background2" w:themeShade="40"/>
                <w:sz w:val="20"/>
                <w:szCs w:val="20"/>
              </w:rPr>
              <w:t xml:space="preserve"> </w:t>
            </w:r>
            <w:r w:rsidR="00A34549" w:rsidRPr="00011A8A">
              <w:rPr>
                <w:rFonts w:ascii="ScalaSans" w:hAnsi="ScalaSans"/>
                <w:color w:val="4A442A" w:themeColor="background2" w:themeShade="40"/>
                <w:sz w:val="20"/>
                <w:szCs w:val="20"/>
              </w:rPr>
              <w:t xml:space="preserve">President of </w:t>
            </w:r>
            <w:r w:rsidR="00A34549" w:rsidRPr="006D4528">
              <w:rPr>
                <w:rFonts w:ascii="ScalaSans" w:hAnsi="ScalaSans"/>
                <w:color w:val="4A442A" w:themeColor="background2" w:themeShade="40"/>
                <w:sz w:val="20"/>
                <w:szCs w:val="20"/>
              </w:rPr>
              <w:t>Tribunal de Conta</w:t>
            </w:r>
            <w:r w:rsidR="00A34549" w:rsidRPr="00011A8A">
              <w:rPr>
                <w:rFonts w:ascii="ScalaSans" w:hAnsi="ScalaSans"/>
                <w:color w:val="4A442A" w:themeColor="background2" w:themeShade="40"/>
                <w:sz w:val="20"/>
                <w:szCs w:val="20"/>
              </w:rPr>
              <w:t>s</w:t>
            </w:r>
          </w:p>
          <w:p w14:paraId="5A5A5E14" w14:textId="560F989C" w:rsidR="0002002A" w:rsidRPr="006D4528" w:rsidRDefault="00775393" w:rsidP="00400ED4">
            <w:pPr>
              <w:pStyle w:val="PargrafodaLista"/>
              <w:ind w:left="0"/>
              <w:contextualSpacing w:val="0"/>
              <w:rPr>
                <w:rFonts w:ascii="ScalaSans" w:hAnsi="ScalaSans"/>
                <w:color w:val="4A442A" w:themeColor="background2" w:themeShade="40"/>
                <w:sz w:val="20"/>
                <w:szCs w:val="20"/>
                <w:lang w:val="en-GB"/>
              </w:rPr>
            </w:pPr>
            <w:r w:rsidRPr="00C708F6">
              <w:rPr>
                <w:rFonts w:ascii="ScalaSans" w:hAnsi="ScalaSans"/>
                <w:i/>
                <w:color w:val="4A442A" w:themeColor="background2" w:themeShade="40"/>
                <w:sz w:val="20"/>
                <w:szCs w:val="20"/>
                <w:lang w:val="en-GB"/>
              </w:rPr>
              <w:t>António Guterres</w:t>
            </w:r>
            <w:r w:rsidRPr="006D4528">
              <w:rPr>
                <w:rFonts w:ascii="ScalaSans" w:hAnsi="ScalaSans"/>
                <w:color w:val="4A442A" w:themeColor="background2" w:themeShade="40"/>
                <w:sz w:val="20"/>
                <w:szCs w:val="20"/>
                <w:lang w:val="en-GB"/>
              </w:rPr>
              <w:t>, Secretary General of the United Nations (Message)</w:t>
            </w:r>
          </w:p>
          <w:p w14:paraId="4A9226FB" w14:textId="27253B22" w:rsidR="00994E21" w:rsidRPr="00011A8A" w:rsidRDefault="00994E21" w:rsidP="00400ED4">
            <w:pPr>
              <w:pStyle w:val="PargrafodaLista"/>
              <w:ind w:left="0"/>
              <w:contextualSpacing w:val="0"/>
              <w:rPr>
                <w:rFonts w:ascii="ScalaSans" w:hAnsi="ScalaSans"/>
                <w:i/>
                <w:color w:val="4A442A" w:themeColor="background2" w:themeShade="40"/>
                <w:sz w:val="20"/>
                <w:szCs w:val="20"/>
                <w:lang w:val="en-GB"/>
              </w:rPr>
            </w:pPr>
          </w:p>
        </w:tc>
      </w:tr>
      <w:tr w:rsidR="00A34549" w:rsidRPr="002E643A" w14:paraId="36A51654" w14:textId="77777777" w:rsidTr="00F64BC6">
        <w:trPr>
          <w:gridAfter w:val="1"/>
          <w:wAfter w:w="3020" w:type="dxa"/>
          <w:trHeight w:val="227"/>
        </w:trPr>
        <w:tc>
          <w:tcPr>
            <w:tcW w:w="1699" w:type="dxa"/>
            <w:vMerge/>
            <w:shd w:val="clear" w:color="auto" w:fill="FFFFFF" w:themeFill="background1"/>
          </w:tcPr>
          <w:p w14:paraId="64ACE33B" w14:textId="77777777" w:rsidR="00A34549" w:rsidRPr="00011A8A" w:rsidRDefault="00A34549" w:rsidP="00400ED4">
            <w:pPr>
              <w:tabs>
                <w:tab w:val="left" w:pos="1315"/>
              </w:tabs>
              <w:ind w:right="145"/>
              <w:jc w:val="right"/>
              <w:rPr>
                <w:rFonts w:ascii="ScalaSans" w:hAnsi="ScalaSans"/>
                <w:bCs/>
                <w:color w:val="947631"/>
                <w:sz w:val="20"/>
                <w:szCs w:val="20"/>
                <w:lang w:val="en-US"/>
              </w:rPr>
            </w:pPr>
          </w:p>
        </w:tc>
        <w:tc>
          <w:tcPr>
            <w:tcW w:w="8229" w:type="dxa"/>
            <w:gridSpan w:val="2"/>
            <w:shd w:val="clear" w:color="auto" w:fill="FFFFFF" w:themeFill="background1"/>
          </w:tcPr>
          <w:p w14:paraId="579628B9" w14:textId="0C5059D3" w:rsidR="00A34549" w:rsidRPr="00011A8A" w:rsidRDefault="00A34549" w:rsidP="00400ED4">
            <w:pPr>
              <w:pStyle w:val="PargrafodaLista"/>
              <w:ind w:left="0"/>
              <w:contextualSpacing w:val="0"/>
              <w:rPr>
                <w:rFonts w:ascii="ScalaSans" w:hAnsi="ScalaSans"/>
                <w:b/>
                <w:bCs/>
                <w:sz w:val="20"/>
                <w:szCs w:val="20"/>
                <w:lang w:val="en-GB"/>
              </w:rPr>
            </w:pPr>
            <w:r w:rsidRPr="00011A8A">
              <w:rPr>
                <w:rFonts w:ascii="ScalaSans" w:hAnsi="ScalaSans"/>
                <w:b/>
                <w:sz w:val="20"/>
                <w:szCs w:val="20"/>
                <w:lang w:val="en-US"/>
              </w:rPr>
              <w:t>Progress on SDGs: Where do we stand?</w:t>
            </w:r>
          </w:p>
        </w:tc>
      </w:tr>
      <w:tr w:rsidR="00212761" w:rsidRPr="00400ED4" w14:paraId="2A445C26" w14:textId="77777777" w:rsidTr="00F64BC6">
        <w:trPr>
          <w:gridAfter w:val="1"/>
          <w:wAfter w:w="3020" w:type="dxa"/>
          <w:trHeight w:val="967"/>
        </w:trPr>
        <w:tc>
          <w:tcPr>
            <w:tcW w:w="1699" w:type="dxa"/>
            <w:vMerge/>
            <w:shd w:val="clear" w:color="auto" w:fill="FFFFFF" w:themeFill="background1"/>
            <w:vAlign w:val="center"/>
            <w:hideMark/>
          </w:tcPr>
          <w:p w14:paraId="02D978E0" w14:textId="77777777" w:rsidR="00212761" w:rsidRPr="00011A8A" w:rsidRDefault="00212761" w:rsidP="00400ED4">
            <w:pPr>
              <w:tabs>
                <w:tab w:val="left" w:pos="1315"/>
              </w:tabs>
              <w:ind w:right="145"/>
              <w:jc w:val="right"/>
              <w:rPr>
                <w:rFonts w:ascii="ScalaSans" w:hAnsi="ScalaSans"/>
                <w:bCs/>
                <w:color w:val="947631"/>
                <w:sz w:val="20"/>
                <w:szCs w:val="20"/>
                <w:lang w:val="en-US"/>
              </w:rPr>
            </w:pPr>
          </w:p>
        </w:tc>
        <w:tc>
          <w:tcPr>
            <w:tcW w:w="8229" w:type="dxa"/>
            <w:gridSpan w:val="2"/>
            <w:shd w:val="clear" w:color="auto" w:fill="FFFFFF" w:themeFill="background1"/>
          </w:tcPr>
          <w:p w14:paraId="2DCFAD53" w14:textId="091C21A2" w:rsidR="00212761" w:rsidRPr="00011A8A" w:rsidRDefault="006C601F" w:rsidP="00400ED4">
            <w:pPr>
              <w:rPr>
                <w:rFonts w:ascii="ScalaSans" w:hAnsi="ScalaSans"/>
                <w:color w:val="4A442A" w:themeColor="background2" w:themeShade="40"/>
                <w:sz w:val="20"/>
                <w:szCs w:val="20"/>
                <w:lang w:val="en-US"/>
              </w:rPr>
            </w:pPr>
            <w:r w:rsidRPr="00C708F6">
              <w:rPr>
                <w:rFonts w:ascii="ScalaSans" w:hAnsi="ScalaSans"/>
                <w:i/>
                <w:color w:val="4A442A" w:themeColor="background2" w:themeShade="40"/>
                <w:sz w:val="20"/>
                <w:szCs w:val="20"/>
                <w:lang w:val="en-US"/>
              </w:rPr>
              <w:t>Dmitrii Zaitsev</w:t>
            </w:r>
            <w:r w:rsidRPr="00011A8A">
              <w:rPr>
                <w:rFonts w:ascii="ScalaSans" w:hAnsi="ScalaSans"/>
                <w:color w:val="4A442A" w:themeColor="background2" w:themeShade="40"/>
                <w:sz w:val="20"/>
                <w:szCs w:val="20"/>
                <w:lang w:val="en-US"/>
              </w:rPr>
              <w:t xml:space="preserve">, </w:t>
            </w:r>
            <w:r w:rsidR="00712251" w:rsidRPr="00011A8A">
              <w:rPr>
                <w:rFonts w:ascii="ScalaSans" w:hAnsi="ScalaSans"/>
                <w:color w:val="4A442A" w:themeColor="background2" w:themeShade="40"/>
                <w:sz w:val="20"/>
                <w:szCs w:val="20"/>
                <w:lang w:val="en-US"/>
              </w:rPr>
              <w:t>Presiden</w:t>
            </w:r>
            <w:r w:rsidR="00A65C13" w:rsidRPr="00011A8A">
              <w:rPr>
                <w:rFonts w:ascii="ScalaSans" w:hAnsi="ScalaSans"/>
                <w:color w:val="4A442A" w:themeColor="background2" w:themeShade="40"/>
                <w:sz w:val="20"/>
                <w:szCs w:val="20"/>
                <w:lang w:val="en-US"/>
              </w:rPr>
              <w:t>cy</w:t>
            </w:r>
            <w:r w:rsidR="00712251" w:rsidRPr="00011A8A">
              <w:rPr>
                <w:rFonts w:ascii="ScalaSans" w:hAnsi="ScalaSans"/>
                <w:color w:val="4A442A" w:themeColor="background2" w:themeShade="40"/>
                <w:sz w:val="20"/>
                <w:szCs w:val="20"/>
                <w:lang w:val="en-US"/>
              </w:rPr>
              <w:t xml:space="preserve"> of INTOSAI </w:t>
            </w:r>
          </w:p>
          <w:p w14:paraId="133917C1" w14:textId="74D89CE1" w:rsidR="00212761" w:rsidRPr="006D4528" w:rsidRDefault="006C601F" w:rsidP="00400ED4">
            <w:pPr>
              <w:rPr>
                <w:rFonts w:ascii="ScalaSans" w:hAnsi="ScalaSans"/>
                <w:color w:val="4A442A" w:themeColor="background2" w:themeShade="40"/>
                <w:sz w:val="20"/>
                <w:szCs w:val="20"/>
                <w:lang w:val="en-US"/>
              </w:rPr>
            </w:pPr>
            <w:r w:rsidRPr="00C708F6">
              <w:rPr>
                <w:rFonts w:ascii="ScalaSans" w:hAnsi="ScalaSans"/>
                <w:i/>
                <w:color w:val="4A442A" w:themeColor="background2" w:themeShade="40"/>
                <w:sz w:val="20"/>
                <w:szCs w:val="20"/>
                <w:lang w:val="en-US"/>
              </w:rPr>
              <w:t>Mamadou Faye</w:t>
            </w:r>
            <w:r w:rsidRPr="006D4528">
              <w:rPr>
                <w:rFonts w:ascii="ScalaSans" w:hAnsi="ScalaSans"/>
                <w:color w:val="4A442A" w:themeColor="background2" w:themeShade="40"/>
                <w:sz w:val="20"/>
                <w:szCs w:val="20"/>
                <w:lang w:val="en-US"/>
              </w:rPr>
              <w:t xml:space="preserve">, </w:t>
            </w:r>
            <w:r w:rsidR="00A65C13" w:rsidRPr="006D4528">
              <w:rPr>
                <w:rFonts w:ascii="ScalaSans" w:hAnsi="ScalaSans"/>
                <w:color w:val="4A442A" w:themeColor="background2" w:themeShade="40"/>
                <w:sz w:val="20"/>
                <w:szCs w:val="20"/>
                <w:lang w:val="en-US"/>
              </w:rPr>
              <w:t>Presidency</w:t>
            </w:r>
            <w:r w:rsidR="00212761" w:rsidRPr="006D4528">
              <w:rPr>
                <w:rFonts w:ascii="ScalaSans" w:hAnsi="ScalaSans"/>
                <w:color w:val="4A442A" w:themeColor="background2" w:themeShade="40"/>
                <w:sz w:val="20"/>
                <w:szCs w:val="20"/>
                <w:lang w:val="en-US"/>
              </w:rPr>
              <w:t xml:space="preserve"> of AFROSAI </w:t>
            </w:r>
          </w:p>
          <w:p w14:paraId="10510F59" w14:textId="5DAD10E0" w:rsidR="00212761" w:rsidRPr="00011A8A" w:rsidRDefault="006C601F" w:rsidP="00400ED4">
            <w:pPr>
              <w:pStyle w:val="PargrafodaLista"/>
              <w:ind w:left="0"/>
              <w:contextualSpacing w:val="0"/>
              <w:rPr>
                <w:rFonts w:ascii="ScalaSans" w:hAnsi="ScalaSans"/>
                <w:bCs/>
                <w:color w:val="4A442A" w:themeColor="background2" w:themeShade="40"/>
                <w:sz w:val="20"/>
                <w:szCs w:val="20"/>
                <w:lang w:val="en-GB"/>
              </w:rPr>
            </w:pPr>
            <w:r w:rsidRPr="00C708F6">
              <w:rPr>
                <w:rFonts w:ascii="ScalaSans" w:hAnsi="ScalaSans"/>
                <w:i/>
                <w:color w:val="4A442A" w:themeColor="background2" w:themeShade="40"/>
                <w:sz w:val="20"/>
                <w:szCs w:val="20"/>
                <w:lang w:val="en-US" w:eastAsia="en-US"/>
              </w:rPr>
              <w:t>Seyit Ba</w:t>
            </w:r>
            <w:r w:rsidRPr="00C708F6">
              <w:rPr>
                <w:rFonts w:ascii="Cambria" w:hAnsi="Cambria" w:cs="Cambria"/>
                <w:i/>
                <w:color w:val="4A442A" w:themeColor="background2" w:themeShade="40"/>
                <w:sz w:val="20"/>
                <w:szCs w:val="20"/>
                <w:lang w:val="en-US" w:eastAsia="en-US"/>
              </w:rPr>
              <w:t>ş</w:t>
            </w:r>
            <w:r w:rsidRPr="006D4528">
              <w:rPr>
                <w:rFonts w:ascii="ScalaSans" w:hAnsi="ScalaSans"/>
                <w:color w:val="4A442A" w:themeColor="background2" w:themeShade="40"/>
                <w:sz w:val="20"/>
                <w:szCs w:val="20"/>
                <w:lang w:val="en-US" w:eastAsia="en-US"/>
              </w:rPr>
              <w:t xml:space="preserve">, </w:t>
            </w:r>
            <w:r w:rsidR="00212761" w:rsidRPr="006D4528">
              <w:rPr>
                <w:rFonts w:ascii="ScalaSans" w:hAnsi="ScalaSans"/>
                <w:color w:val="4A442A" w:themeColor="background2" w:themeShade="40"/>
                <w:sz w:val="20"/>
                <w:szCs w:val="20"/>
                <w:lang w:val="en-US" w:eastAsia="en-US"/>
              </w:rPr>
              <w:t>Presi</w:t>
            </w:r>
            <w:r w:rsidR="00212761" w:rsidRPr="00011A8A">
              <w:rPr>
                <w:rFonts w:ascii="ScalaSans" w:hAnsi="ScalaSans"/>
                <w:bCs/>
                <w:color w:val="4A442A" w:themeColor="background2" w:themeShade="40"/>
                <w:sz w:val="20"/>
                <w:szCs w:val="20"/>
                <w:lang w:val="en-GB"/>
              </w:rPr>
              <w:t xml:space="preserve">dent of </w:t>
            </w:r>
            <w:r w:rsidR="00212761" w:rsidRPr="00011A8A">
              <w:rPr>
                <w:rFonts w:ascii="ScalaSans" w:hAnsi="ScalaSans"/>
                <w:color w:val="4A442A" w:themeColor="background2" w:themeShade="40"/>
                <w:sz w:val="20"/>
                <w:szCs w:val="20"/>
                <w:lang w:val="en-GB"/>
              </w:rPr>
              <w:t>EUROSAI</w:t>
            </w:r>
          </w:p>
          <w:p w14:paraId="10C680B5" w14:textId="77777777" w:rsidR="00212761" w:rsidRPr="00011A8A" w:rsidRDefault="00212761" w:rsidP="00400ED4">
            <w:pPr>
              <w:pStyle w:val="PargrafodaLista"/>
              <w:ind w:left="0"/>
              <w:contextualSpacing w:val="0"/>
              <w:rPr>
                <w:rFonts w:ascii="ScalaSans" w:hAnsi="ScalaSans"/>
                <w:b/>
                <w:bCs/>
                <w:sz w:val="20"/>
                <w:szCs w:val="20"/>
                <w:lang w:val="en-US"/>
              </w:rPr>
            </w:pPr>
          </w:p>
        </w:tc>
      </w:tr>
      <w:tr w:rsidR="00212761" w:rsidRPr="002E643A" w14:paraId="413D1BDA" w14:textId="77777777" w:rsidTr="00F64BC6">
        <w:trPr>
          <w:gridAfter w:val="1"/>
          <w:wAfter w:w="3020" w:type="dxa"/>
          <w:trHeight w:val="334"/>
        </w:trPr>
        <w:tc>
          <w:tcPr>
            <w:tcW w:w="1699" w:type="dxa"/>
            <w:vMerge w:val="restart"/>
            <w:shd w:val="clear" w:color="auto" w:fill="FFFFFF" w:themeFill="background1"/>
          </w:tcPr>
          <w:p w14:paraId="1B8FE0B8" w14:textId="6EC39A54" w:rsidR="00212761" w:rsidRPr="00011A8A" w:rsidRDefault="00212761" w:rsidP="00400ED4">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09h45-10h15</w:t>
            </w:r>
          </w:p>
          <w:p w14:paraId="79ACAE2F" w14:textId="281BDED4" w:rsidR="00212761" w:rsidRPr="00011A8A" w:rsidRDefault="00212761" w:rsidP="00400ED4">
            <w:pPr>
              <w:tabs>
                <w:tab w:val="left" w:pos="1315"/>
              </w:tabs>
              <w:ind w:right="145"/>
              <w:jc w:val="right"/>
              <w:rPr>
                <w:rFonts w:ascii="ScalaSans" w:hAnsi="ScalaSans"/>
                <w:b/>
                <w:bCs/>
                <w:color w:val="947631"/>
                <w:sz w:val="20"/>
                <w:szCs w:val="20"/>
                <w:lang w:val="en-US"/>
              </w:rPr>
            </w:pPr>
          </w:p>
        </w:tc>
        <w:tc>
          <w:tcPr>
            <w:tcW w:w="8229" w:type="dxa"/>
            <w:gridSpan w:val="2"/>
            <w:shd w:val="clear" w:color="auto" w:fill="FFFFFF" w:themeFill="background1"/>
            <w:hideMark/>
          </w:tcPr>
          <w:p w14:paraId="70A33BE1" w14:textId="02691C63" w:rsidR="00212761" w:rsidRPr="00011A8A" w:rsidRDefault="00212761" w:rsidP="00400ED4">
            <w:pPr>
              <w:pStyle w:val="PargrafodaLista"/>
              <w:ind w:left="0"/>
              <w:contextualSpacing w:val="0"/>
              <w:rPr>
                <w:rFonts w:ascii="ScalaSans" w:hAnsi="ScalaSans"/>
                <w:b/>
                <w:sz w:val="20"/>
                <w:szCs w:val="20"/>
                <w:lang w:val="en-US"/>
              </w:rPr>
            </w:pPr>
            <w:r w:rsidRPr="00011A8A">
              <w:rPr>
                <w:rFonts w:ascii="ScalaSans" w:hAnsi="ScalaSans"/>
                <w:b/>
                <w:sz w:val="20"/>
                <w:szCs w:val="20"/>
                <w:lang w:val="en-US"/>
              </w:rPr>
              <w:t xml:space="preserve">SESSION I- </w:t>
            </w:r>
            <w:r w:rsidRPr="00011A8A">
              <w:rPr>
                <w:rFonts w:ascii="ScalaSans" w:hAnsi="ScalaSans"/>
                <w:b/>
                <w:bCs/>
                <w:sz w:val="20"/>
                <w:szCs w:val="20"/>
                <w:lang w:val="en-US"/>
              </w:rPr>
              <w:t>Introduction to the theme</w:t>
            </w:r>
          </w:p>
        </w:tc>
      </w:tr>
      <w:tr w:rsidR="00212761" w:rsidRPr="002E643A" w14:paraId="42B82BD8" w14:textId="77777777" w:rsidTr="00F64BC6">
        <w:trPr>
          <w:gridAfter w:val="1"/>
          <w:wAfter w:w="3020" w:type="dxa"/>
        </w:trPr>
        <w:tc>
          <w:tcPr>
            <w:tcW w:w="1699" w:type="dxa"/>
            <w:vMerge/>
            <w:shd w:val="clear" w:color="auto" w:fill="FFFFFF" w:themeFill="background1"/>
            <w:vAlign w:val="center"/>
            <w:hideMark/>
          </w:tcPr>
          <w:p w14:paraId="60625070" w14:textId="77777777" w:rsidR="00212761" w:rsidRPr="00011A8A" w:rsidRDefault="00212761" w:rsidP="00400ED4">
            <w:pPr>
              <w:tabs>
                <w:tab w:val="left" w:pos="1315"/>
              </w:tabs>
              <w:ind w:right="145"/>
              <w:jc w:val="right"/>
              <w:rPr>
                <w:rFonts w:ascii="ScalaSans" w:hAnsi="ScalaSans"/>
                <w:b/>
                <w:bCs/>
                <w:sz w:val="20"/>
                <w:szCs w:val="20"/>
                <w:lang w:val="en-GB"/>
              </w:rPr>
            </w:pPr>
          </w:p>
        </w:tc>
        <w:tc>
          <w:tcPr>
            <w:tcW w:w="8229" w:type="dxa"/>
            <w:gridSpan w:val="2"/>
            <w:shd w:val="clear" w:color="auto" w:fill="FFFFFF" w:themeFill="background1"/>
          </w:tcPr>
          <w:p w14:paraId="51803691" w14:textId="2B890B0C" w:rsidR="00443E64" w:rsidRPr="00011A8A" w:rsidRDefault="00212761" w:rsidP="00400ED4">
            <w:pPr>
              <w:pStyle w:val="PargrafodaLista"/>
              <w:ind w:left="0"/>
              <w:contextualSpacing w:val="0"/>
              <w:rPr>
                <w:rFonts w:ascii="ScalaSans" w:hAnsi="ScalaSans"/>
                <w:b/>
                <w:bCs/>
                <w:sz w:val="20"/>
                <w:szCs w:val="20"/>
                <w:lang w:val="en-US"/>
              </w:rPr>
            </w:pPr>
            <w:r w:rsidRPr="00011A8A">
              <w:rPr>
                <w:rFonts w:ascii="ScalaSans" w:hAnsi="ScalaSans"/>
                <w:b/>
                <w:bCs/>
                <w:sz w:val="20"/>
                <w:szCs w:val="20"/>
                <w:lang w:val="en-US"/>
              </w:rPr>
              <w:t>A global view</w:t>
            </w:r>
          </w:p>
          <w:p w14:paraId="7FE22755" w14:textId="6B23BF62" w:rsidR="00212761" w:rsidRPr="00011A8A" w:rsidRDefault="00D45AF2" w:rsidP="00400ED4">
            <w:pPr>
              <w:pStyle w:val="PargrafodaLista"/>
              <w:ind w:left="0"/>
              <w:contextualSpacing w:val="0"/>
              <w:rPr>
                <w:rFonts w:ascii="ScalaSans" w:hAnsi="ScalaSans"/>
                <w:bCs/>
                <w:color w:val="4A442A" w:themeColor="background2" w:themeShade="40"/>
                <w:sz w:val="20"/>
                <w:szCs w:val="20"/>
                <w:lang w:val="en-US"/>
              </w:rPr>
            </w:pPr>
            <w:r w:rsidRPr="00C708F6">
              <w:rPr>
                <w:rFonts w:ascii="ScalaSans" w:hAnsi="ScalaSans"/>
                <w:bCs/>
                <w:i/>
                <w:color w:val="4A442A" w:themeColor="background2" w:themeShade="40"/>
                <w:sz w:val="20"/>
                <w:szCs w:val="20"/>
                <w:lang w:val="en-US"/>
              </w:rPr>
              <w:t>Silke Steiner</w:t>
            </w:r>
            <w:r w:rsidR="004F6ED5" w:rsidRPr="006D4528">
              <w:rPr>
                <w:rFonts w:ascii="ScalaSans" w:hAnsi="ScalaSans"/>
                <w:bCs/>
                <w:color w:val="4A442A" w:themeColor="background2" w:themeShade="40"/>
                <w:sz w:val="20"/>
                <w:szCs w:val="20"/>
                <w:lang w:val="en-US"/>
              </w:rPr>
              <w:t>,</w:t>
            </w:r>
            <w:r w:rsidR="004F6ED5" w:rsidRPr="00011A8A">
              <w:rPr>
                <w:rFonts w:ascii="ScalaSans" w:hAnsi="ScalaSans" w:cs="Calibri"/>
                <w:bCs/>
                <w:smallCaps/>
                <w:color w:val="947631"/>
                <w:sz w:val="20"/>
                <w:szCs w:val="20"/>
                <w:lang w:val="en-GB"/>
              </w:rPr>
              <w:t xml:space="preserve"> </w:t>
            </w:r>
            <w:r w:rsidR="00212761" w:rsidRPr="00011A8A">
              <w:rPr>
                <w:rFonts w:ascii="ScalaSans" w:hAnsi="ScalaSans"/>
                <w:bCs/>
                <w:color w:val="4A442A" w:themeColor="background2" w:themeShade="40"/>
                <w:sz w:val="20"/>
                <w:szCs w:val="20"/>
                <w:lang w:val="en-US"/>
              </w:rPr>
              <w:t>INTOSAI Secretar</w:t>
            </w:r>
            <w:r w:rsidRPr="00011A8A">
              <w:rPr>
                <w:rFonts w:ascii="ScalaSans" w:hAnsi="ScalaSans"/>
                <w:bCs/>
                <w:color w:val="4A442A" w:themeColor="background2" w:themeShade="40"/>
                <w:sz w:val="20"/>
                <w:szCs w:val="20"/>
                <w:lang w:val="en-US"/>
              </w:rPr>
              <w:t>iat</w:t>
            </w:r>
          </w:p>
          <w:p w14:paraId="32ADEB44" w14:textId="4D23D72C" w:rsidR="00212761" w:rsidRPr="00011A8A" w:rsidRDefault="00583829" w:rsidP="00400ED4">
            <w:pPr>
              <w:pStyle w:val="PargrafodaLista"/>
              <w:ind w:left="0"/>
              <w:contextualSpacing w:val="0"/>
              <w:rPr>
                <w:rFonts w:ascii="ScalaSans" w:hAnsi="ScalaSans"/>
                <w:b/>
                <w:bCs/>
                <w:color w:val="4A442A" w:themeColor="background2" w:themeShade="40"/>
                <w:sz w:val="20"/>
                <w:szCs w:val="20"/>
                <w:lang w:val="en-GB"/>
              </w:rPr>
            </w:pPr>
            <w:r>
              <w:rPr>
                <w:rFonts w:ascii="ScalaSans" w:hAnsi="ScalaSans"/>
                <w:bCs/>
                <w:i/>
                <w:color w:val="4A442A" w:themeColor="background2" w:themeShade="40"/>
                <w:sz w:val="20"/>
                <w:szCs w:val="20"/>
                <w:lang w:val="en-US"/>
              </w:rPr>
              <w:t>Eina</w:t>
            </w:r>
            <w:r w:rsidR="00D45AF2" w:rsidRPr="00C708F6">
              <w:rPr>
                <w:rFonts w:ascii="ScalaSans" w:hAnsi="ScalaSans"/>
                <w:bCs/>
                <w:i/>
                <w:color w:val="4A442A" w:themeColor="background2" w:themeShade="40"/>
                <w:sz w:val="20"/>
                <w:szCs w:val="20"/>
                <w:lang w:val="en-US"/>
              </w:rPr>
              <w:t>r G</w:t>
            </w:r>
            <w:r w:rsidR="00D45AF2" w:rsidRPr="00C708F6">
              <w:rPr>
                <w:rFonts w:ascii="ScalaSans" w:hAnsi="ScalaSans"/>
                <w:bCs/>
                <w:i/>
                <w:color w:val="4A442A" w:themeColor="background2" w:themeShade="40"/>
                <w:sz w:val="14"/>
                <w:szCs w:val="20"/>
                <w:lang w:val="en-US"/>
              </w:rPr>
              <w:t>Ø</w:t>
            </w:r>
            <w:r w:rsidR="00D45AF2" w:rsidRPr="00C708F6">
              <w:rPr>
                <w:rFonts w:ascii="ScalaSans" w:hAnsi="ScalaSans"/>
                <w:bCs/>
                <w:i/>
                <w:color w:val="4A442A" w:themeColor="background2" w:themeShade="40"/>
                <w:sz w:val="20"/>
                <w:szCs w:val="20"/>
                <w:lang w:val="en-US"/>
              </w:rPr>
              <w:t>rrissen</w:t>
            </w:r>
            <w:r w:rsidR="00D45AF2" w:rsidRPr="006D4528">
              <w:rPr>
                <w:rFonts w:ascii="ScalaSans" w:hAnsi="ScalaSans"/>
                <w:bCs/>
                <w:color w:val="4A442A" w:themeColor="background2" w:themeShade="40"/>
                <w:sz w:val="20"/>
                <w:szCs w:val="20"/>
                <w:lang w:val="en-US"/>
              </w:rPr>
              <w:t xml:space="preserve">, </w:t>
            </w:r>
            <w:r w:rsidR="00212761" w:rsidRPr="00011A8A">
              <w:rPr>
                <w:rFonts w:ascii="ScalaSans" w:hAnsi="ScalaSans"/>
                <w:bCs/>
                <w:color w:val="4A442A" w:themeColor="background2" w:themeShade="40"/>
                <w:sz w:val="20"/>
                <w:szCs w:val="20"/>
                <w:lang w:val="en-GB"/>
              </w:rPr>
              <w:t>INTOSAI Development Initiative (IDI)</w:t>
            </w:r>
            <w:r w:rsidR="00212761" w:rsidRPr="00011A8A">
              <w:rPr>
                <w:rFonts w:ascii="ScalaSans" w:hAnsi="ScalaSans"/>
                <w:b/>
                <w:bCs/>
                <w:color w:val="4A442A" w:themeColor="background2" w:themeShade="40"/>
                <w:sz w:val="20"/>
                <w:szCs w:val="20"/>
                <w:lang w:val="en-GB"/>
              </w:rPr>
              <w:t xml:space="preserve"> </w:t>
            </w:r>
          </w:p>
          <w:p w14:paraId="11712BC8" w14:textId="5E34FA7B" w:rsidR="0002002A" w:rsidRPr="005A7D11" w:rsidRDefault="005A7D11" w:rsidP="00400ED4">
            <w:pPr>
              <w:pStyle w:val="PargrafodaLista"/>
              <w:ind w:left="0"/>
              <w:contextualSpacing w:val="0"/>
              <w:rPr>
                <w:rFonts w:ascii="ScalaSans" w:hAnsi="ScalaSans"/>
                <w:bCs/>
                <w:i/>
                <w:color w:val="4A442A" w:themeColor="background2" w:themeShade="40"/>
                <w:sz w:val="20"/>
                <w:szCs w:val="20"/>
                <w:lang w:val="en-US"/>
              </w:rPr>
            </w:pPr>
            <w:r w:rsidRPr="005A7D11">
              <w:rPr>
                <w:rFonts w:ascii="ScalaSans" w:hAnsi="ScalaSans"/>
                <w:bCs/>
                <w:i/>
                <w:color w:val="4A442A" w:themeColor="background2" w:themeShade="40"/>
                <w:sz w:val="20"/>
                <w:szCs w:val="20"/>
                <w:lang w:val="en-US"/>
              </w:rPr>
              <w:t xml:space="preserve">Archana  Shirsat, </w:t>
            </w:r>
            <w:r w:rsidRPr="00011A8A">
              <w:rPr>
                <w:rFonts w:ascii="ScalaSans" w:hAnsi="ScalaSans"/>
                <w:bCs/>
                <w:color w:val="4A442A" w:themeColor="background2" w:themeShade="40"/>
                <w:sz w:val="20"/>
                <w:szCs w:val="20"/>
                <w:lang w:val="en-GB"/>
              </w:rPr>
              <w:t>INTOSAI Development Initiative (IDI)</w:t>
            </w:r>
          </w:p>
          <w:p w14:paraId="118BFEBC" w14:textId="02BC6B68" w:rsidR="005A7D11" w:rsidRPr="00011A8A" w:rsidRDefault="005A7D11" w:rsidP="00400ED4">
            <w:pPr>
              <w:pStyle w:val="PargrafodaLista"/>
              <w:ind w:left="0"/>
              <w:contextualSpacing w:val="0"/>
              <w:rPr>
                <w:rFonts w:ascii="ScalaSans" w:hAnsi="ScalaSans"/>
                <w:b/>
                <w:bCs/>
                <w:sz w:val="20"/>
                <w:szCs w:val="20"/>
                <w:lang w:val="en-US"/>
              </w:rPr>
            </w:pPr>
          </w:p>
        </w:tc>
      </w:tr>
      <w:tr w:rsidR="00A34549" w:rsidRPr="00400ED4" w14:paraId="66DB7800" w14:textId="77777777" w:rsidTr="00F64BC6">
        <w:trPr>
          <w:gridAfter w:val="1"/>
          <w:wAfter w:w="3020" w:type="dxa"/>
        </w:trPr>
        <w:tc>
          <w:tcPr>
            <w:tcW w:w="1699" w:type="dxa"/>
            <w:vMerge w:val="restart"/>
            <w:shd w:val="clear" w:color="auto" w:fill="FFFFFF" w:themeFill="background1"/>
          </w:tcPr>
          <w:p w14:paraId="3CD02799" w14:textId="5A99AEB1" w:rsidR="00A34549" w:rsidRPr="00011A8A" w:rsidRDefault="00E52FC1" w:rsidP="00400ED4">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10h15-10h45</w:t>
            </w:r>
          </w:p>
          <w:p w14:paraId="301B47D1" w14:textId="47761FCD" w:rsidR="00A34549" w:rsidRPr="00011A8A" w:rsidRDefault="00A34549" w:rsidP="00400ED4">
            <w:pPr>
              <w:tabs>
                <w:tab w:val="left" w:pos="1315"/>
              </w:tabs>
              <w:ind w:right="145"/>
              <w:jc w:val="right"/>
              <w:rPr>
                <w:rFonts w:ascii="ScalaSans" w:hAnsi="ScalaSans"/>
                <w:b/>
                <w:bCs/>
                <w:color w:val="947631"/>
                <w:sz w:val="20"/>
                <w:szCs w:val="20"/>
                <w:lang w:val="en-US"/>
              </w:rPr>
            </w:pPr>
          </w:p>
        </w:tc>
        <w:tc>
          <w:tcPr>
            <w:tcW w:w="8229" w:type="dxa"/>
            <w:gridSpan w:val="2"/>
            <w:shd w:val="clear" w:color="auto" w:fill="FFFFFF" w:themeFill="background1"/>
          </w:tcPr>
          <w:p w14:paraId="15395D1B" w14:textId="77777777" w:rsidR="00A34549" w:rsidRPr="00011A8A" w:rsidRDefault="00A34549" w:rsidP="00400ED4">
            <w:pPr>
              <w:pStyle w:val="PargrafodaLista"/>
              <w:ind w:left="0"/>
              <w:contextualSpacing w:val="0"/>
              <w:rPr>
                <w:rFonts w:ascii="ScalaSans" w:hAnsi="ScalaSans"/>
                <w:b/>
                <w:bCs/>
                <w:sz w:val="20"/>
                <w:szCs w:val="20"/>
                <w:lang w:val="en-GB"/>
              </w:rPr>
            </w:pPr>
            <w:r w:rsidRPr="00011A8A">
              <w:rPr>
                <w:rFonts w:ascii="ScalaSans" w:hAnsi="ScalaSans"/>
                <w:b/>
                <w:bCs/>
                <w:sz w:val="20"/>
                <w:szCs w:val="20"/>
                <w:lang w:val="en-GB"/>
              </w:rPr>
              <w:lastRenderedPageBreak/>
              <w:t>A stakeholders view</w:t>
            </w:r>
          </w:p>
          <w:p w14:paraId="219EDEF1" w14:textId="5E73A2CC" w:rsidR="00FC3C06" w:rsidRPr="00011A8A" w:rsidRDefault="00FC3C06" w:rsidP="00400ED4">
            <w:pPr>
              <w:pStyle w:val="PargrafodaLista"/>
              <w:ind w:left="0"/>
              <w:contextualSpacing w:val="0"/>
              <w:rPr>
                <w:rFonts w:ascii="ScalaSans" w:hAnsi="ScalaSans"/>
                <w:b/>
                <w:bCs/>
                <w:sz w:val="20"/>
                <w:szCs w:val="20"/>
                <w:lang w:val="en-GB"/>
              </w:rPr>
            </w:pPr>
          </w:p>
        </w:tc>
      </w:tr>
      <w:tr w:rsidR="00A34549" w:rsidRPr="002E643A" w14:paraId="0CFD598C" w14:textId="77777777" w:rsidTr="00F64BC6">
        <w:trPr>
          <w:gridAfter w:val="1"/>
          <w:wAfter w:w="3020" w:type="dxa"/>
        </w:trPr>
        <w:tc>
          <w:tcPr>
            <w:tcW w:w="1699" w:type="dxa"/>
            <w:vMerge/>
            <w:shd w:val="clear" w:color="auto" w:fill="FFFFFF" w:themeFill="background1"/>
            <w:hideMark/>
          </w:tcPr>
          <w:p w14:paraId="2E76C421" w14:textId="14177EBF" w:rsidR="00A34549" w:rsidRPr="00011A8A" w:rsidRDefault="00A34549" w:rsidP="00400ED4">
            <w:pPr>
              <w:tabs>
                <w:tab w:val="left" w:pos="1315"/>
              </w:tabs>
              <w:ind w:right="145"/>
              <w:jc w:val="right"/>
              <w:rPr>
                <w:rFonts w:ascii="ScalaSans" w:hAnsi="ScalaSans"/>
                <w:b/>
                <w:bCs/>
                <w:color w:val="947631"/>
                <w:sz w:val="20"/>
                <w:szCs w:val="20"/>
                <w:lang w:val="en-US"/>
              </w:rPr>
            </w:pPr>
          </w:p>
        </w:tc>
        <w:tc>
          <w:tcPr>
            <w:tcW w:w="8229" w:type="dxa"/>
            <w:gridSpan w:val="2"/>
            <w:shd w:val="clear" w:color="auto" w:fill="FFFFFF" w:themeFill="background1"/>
          </w:tcPr>
          <w:p w14:paraId="7481F43B" w14:textId="77777777" w:rsidR="00A34549" w:rsidRPr="00011A8A" w:rsidRDefault="00A34549" w:rsidP="00400ED4">
            <w:pPr>
              <w:pStyle w:val="PargrafodaLista"/>
              <w:ind w:left="0"/>
              <w:contextualSpacing w:val="0"/>
              <w:rPr>
                <w:rFonts w:ascii="ScalaSans" w:hAnsi="ScalaSans"/>
                <w:b/>
                <w:bCs/>
                <w:sz w:val="20"/>
                <w:szCs w:val="20"/>
              </w:rPr>
            </w:pPr>
            <w:r w:rsidRPr="006D4528">
              <w:rPr>
                <w:rFonts w:ascii="ScalaSans" w:hAnsi="ScalaSans"/>
                <w:b/>
                <w:bCs/>
                <w:sz w:val="20"/>
                <w:szCs w:val="20"/>
              </w:rPr>
              <w:t>I</w:t>
            </w:r>
            <w:r w:rsidRPr="00011A8A">
              <w:rPr>
                <w:rFonts w:ascii="ScalaSans" w:hAnsi="ScalaSans"/>
                <w:bCs/>
                <w:sz w:val="20"/>
                <w:szCs w:val="20"/>
              </w:rPr>
              <w:t xml:space="preserve"> –</w:t>
            </w:r>
            <w:r w:rsidRPr="00011A8A">
              <w:rPr>
                <w:rFonts w:ascii="ScalaSans" w:hAnsi="ScalaSans"/>
                <w:b/>
                <w:bCs/>
                <w:sz w:val="20"/>
                <w:szCs w:val="20"/>
              </w:rPr>
              <w:t xml:space="preserve"> The Portuguese perspective</w:t>
            </w:r>
          </w:p>
          <w:p w14:paraId="388380BB" w14:textId="5C29872D" w:rsidR="00A34549" w:rsidRPr="006D4528" w:rsidRDefault="00B56855" w:rsidP="00400ED4">
            <w:pPr>
              <w:pStyle w:val="PargrafodaLista"/>
              <w:ind w:left="322"/>
              <w:contextualSpacing w:val="0"/>
              <w:rPr>
                <w:rFonts w:ascii="ScalaSans" w:hAnsi="ScalaSans"/>
                <w:bCs/>
                <w:color w:val="4A442A" w:themeColor="background2" w:themeShade="40"/>
                <w:sz w:val="20"/>
                <w:szCs w:val="20"/>
              </w:rPr>
            </w:pPr>
            <w:r w:rsidRPr="00C708F6">
              <w:rPr>
                <w:rFonts w:ascii="ScalaSans" w:hAnsi="ScalaSans"/>
                <w:bCs/>
                <w:i/>
                <w:color w:val="4A442A" w:themeColor="background2" w:themeShade="40"/>
                <w:sz w:val="20"/>
                <w:szCs w:val="20"/>
              </w:rPr>
              <w:t>António Costa Dieb</w:t>
            </w:r>
            <w:r w:rsidRPr="00011A8A">
              <w:rPr>
                <w:rFonts w:ascii="ScalaSans" w:hAnsi="ScalaSans"/>
                <w:bCs/>
                <w:color w:val="4A442A" w:themeColor="background2" w:themeShade="40"/>
                <w:sz w:val="20"/>
                <w:szCs w:val="20"/>
              </w:rPr>
              <w:t xml:space="preserve">, President of the </w:t>
            </w:r>
            <w:r w:rsidR="00C56ED6" w:rsidRPr="006D4528">
              <w:rPr>
                <w:rFonts w:ascii="ScalaSans" w:hAnsi="ScalaSans"/>
                <w:bCs/>
                <w:color w:val="4A442A" w:themeColor="background2" w:themeShade="40"/>
                <w:sz w:val="20"/>
                <w:szCs w:val="20"/>
              </w:rPr>
              <w:t>Agência para o Desenvolvimento e Coesão</w:t>
            </w:r>
          </w:p>
          <w:p w14:paraId="27EE652B" w14:textId="75050A04" w:rsidR="00A34549" w:rsidRPr="00011A8A" w:rsidRDefault="00B56855" w:rsidP="00400ED4">
            <w:pPr>
              <w:pStyle w:val="PargrafodaLista"/>
              <w:ind w:left="322"/>
              <w:contextualSpacing w:val="0"/>
              <w:rPr>
                <w:rFonts w:ascii="ScalaSans" w:hAnsi="ScalaSans"/>
                <w:bCs/>
                <w:color w:val="4A442A" w:themeColor="background2" w:themeShade="40"/>
                <w:sz w:val="20"/>
                <w:szCs w:val="20"/>
              </w:rPr>
            </w:pPr>
            <w:r w:rsidRPr="00C708F6">
              <w:rPr>
                <w:rFonts w:ascii="ScalaSans" w:hAnsi="ScalaSans"/>
                <w:bCs/>
                <w:i/>
                <w:color w:val="4A442A" w:themeColor="background2" w:themeShade="40"/>
                <w:sz w:val="20"/>
                <w:szCs w:val="20"/>
              </w:rPr>
              <w:t>Mário Parra da Silva</w:t>
            </w:r>
            <w:r w:rsidRPr="00011A8A">
              <w:rPr>
                <w:rFonts w:ascii="ScalaSans" w:hAnsi="ScalaSans"/>
                <w:bCs/>
                <w:color w:val="4A442A" w:themeColor="background2" w:themeShade="40"/>
                <w:sz w:val="20"/>
                <w:szCs w:val="20"/>
              </w:rPr>
              <w:t>, President</w:t>
            </w:r>
            <w:r w:rsidR="00A34549" w:rsidRPr="00011A8A">
              <w:rPr>
                <w:rFonts w:ascii="ScalaSans" w:hAnsi="ScalaSans"/>
                <w:bCs/>
                <w:color w:val="4A442A" w:themeColor="background2" w:themeShade="40"/>
                <w:sz w:val="20"/>
                <w:szCs w:val="20"/>
              </w:rPr>
              <w:t xml:space="preserve"> of</w:t>
            </w:r>
            <w:r w:rsidR="00A34549" w:rsidRPr="00011A8A">
              <w:rPr>
                <w:rFonts w:ascii="ScalaSans" w:hAnsi="ScalaSans"/>
                <w:b/>
                <w:bCs/>
                <w:color w:val="4A442A" w:themeColor="background2" w:themeShade="40"/>
                <w:sz w:val="20"/>
                <w:szCs w:val="20"/>
              </w:rPr>
              <w:t xml:space="preserve"> </w:t>
            </w:r>
            <w:r w:rsidR="00C56ED6" w:rsidRPr="00011A8A">
              <w:rPr>
                <w:rFonts w:ascii="ScalaSans" w:hAnsi="ScalaSans"/>
                <w:bCs/>
                <w:i/>
                <w:color w:val="4A442A" w:themeColor="background2" w:themeShade="40"/>
                <w:sz w:val="20"/>
                <w:szCs w:val="20"/>
              </w:rPr>
              <w:t>Aliança ODS</w:t>
            </w:r>
            <w:r w:rsidR="00A34549" w:rsidRPr="00011A8A">
              <w:rPr>
                <w:rFonts w:ascii="ScalaSans" w:hAnsi="ScalaSans"/>
                <w:bCs/>
                <w:i/>
                <w:color w:val="4A442A" w:themeColor="background2" w:themeShade="40"/>
                <w:sz w:val="20"/>
                <w:szCs w:val="20"/>
              </w:rPr>
              <w:t xml:space="preserve"> Portugal </w:t>
            </w:r>
          </w:p>
          <w:p w14:paraId="033AB577" w14:textId="7EA66A26" w:rsidR="00A34549" w:rsidRPr="00011A8A" w:rsidRDefault="00A34549" w:rsidP="00400ED4">
            <w:pPr>
              <w:pStyle w:val="PargrafodaLista"/>
              <w:ind w:left="0"/>
              <w:contextualSpacing w:val="0"/>
              <w:rPr>
                <w:rFonts w:ascii="ScalaSans" w:hAnsi="ScalaSans"/>
                <w:b/>
                <w:bCs/>
                <w:sz w:val="20"/>
                <w:szCs w:val="20"/>
                <w:lang w:val="en-GB"/>
              </w:rPr>
            </w:pPr>
            <w:r w:rsidRPr="00011A8A">
              <w:rPr>
                <w:rFonts w:ascii="ScalaSans" w:hAnsi="ScalaSans"/>
                <w:b/>
                <w:bCs/>
                <w:iCs/>
                <w:sz w:val="20"/>
                <w:szCs w:val="20"/>
                <w:lang w:val="en-US" w:eastAsia="en-US"/>
              </w:rPr>
              <w:t>I</w:t>
            </w:r>
            <w:r w:rsidRPr="00011A8A">
              <w:rPr>
                <w:rFonts w:ascii="ScalaSans" w:hAnsi="ScalaSans"/>
                <w:b/>
                <w:bCs/>
                <w:sz w:val="20"/>
                <w:szCs w:val="20"/>
                <w:lang w:val="en-GB"/>
              </w:rPr>
              <w:t>I – The European Union perspective</w:t>
            </w:r>
          </w:p>
          <w:p w14:paraId="667D049E" w14:textId="3574BD76" w:rsidR="00A34549" w:rsidRPr="00011A8A" w:rsidRDefault="00B56855" w:rsidP="00400ED4">
            <w:pPr>
              <w:pStyle w:val="PargrafodaLista"/>
              <w:ind w:left="322"/>
              <w:contextualSpacing w:val="0"/>
              <w:rPr>
                <w:rFonts w:ascii="ScalaSans" w:hAnsi="ScalaSans"/>
                <w:bCs/>
                <w:color w:val="4A442A" w:themeColor="background2" w:themeShade="40"/>
                <w:sz w:val="20"/>
                <w:szCs w:val="20"/>
                <w:lang w:val="en-GB"/>
              </w:rPr>
            </w:pPr>
            <w:r w:rsidRPr="00C708F6">
              <w:rPr>
                <w:rFonts w:ascii="ScalaSans" w:hAnsi="ScalaSans"/>
                <w:bCs/>
                <w:i/>
                <w:color w:val="4A442A" w:themeColor="background2" w:themeShade="40"/>
                <w:sz w:val="20"/>
                <w:szCs w:val="20"/>
                <w:lang w:val="en-GB"/>
              </w:rPr>
              <w:t>Susanne Wille</w:t>
            </w:r>
            <w:r w:rsidRPr="006D4528">
              <w:rPr>
                <w:rFonts w:ascii="ScalaSans" w:hAnsi="ScalaSans"/>
                <w:bCs/>
                <w:color w:val="4A442A" w:themeColor="background2" w:themeShade="40"/>
                <w:sz w:val="20"/>
                <w:szCs w:val="20"/>
                <w:lang w:val="en-GB"/>
              </w:rPr>
              <w:t>, Senior Expert of Directorate-General for International Cooperation and Development</w:t>
            </w:r>
            <w:r w:rsidR="00C56ED6" w:rsidRPr="006D4528">
              <w:rPr>
                <w:rFonts w:ascii="ScalaSans" w:hAnsi="ScalaSans"/>
                <w:bCs/>
                <w:color w:val="4A442A" w:themeColor="background2" w:themeShade="40"/>
                <w:sz w:val="20"/>
                <w:szCs w:val="20"/>
                <w:lang w:val="en-GB"/>
              </w:rPr>
              <w:t xml:space="preserve"> of </w:t>
            </w:r>
            <w:r w:rsidR="00C56ED6" w:rsidRPr="00011A8A">
              <w:rPr>
                <w:rFonts w:ascii="ScalaSans" w:hAnsi="ScalaSans"/>
                <w:bCs/>
                <w:color w:val="4A442A" w:themeColor="background2" w:themeShade="40"/>
                <w:sz w:val="20"/>
                <w:szCs w:val="20"/>
                <w:lang w:val="en-GB"/>
              </w:rPr>
              <w:t>the European Commission</w:t>
            </w:r>
          </w:p>
          <w:p w14:paraId="6B789BC9" w14:textId="6CADE6D2" w:rsidR="00C66E8D" w:rsidRPr="00011A8A" w:rsidRDefault="00C66E8D" w:rsidP="00400ED4">
            <w:pPr>
              <w:pStyle w:val="PargrafodaLista"/>
              <w:ind w:left="0"/>
              <w:contextualSpacing w:val="0"/>
              <w:rPr>
                <w:rFonts w:ascii="ScalaSans" w:hAnsi="ScalaSans"/>
                <w:bCs/>
                <w:sz w:val="20"/>
                <w:szCs w:val="20"/>
                <w:lang w:val="en-GB"/>
              </w:rPr>
            </w:pPr>
          </w:p>
        </w:tc>
      </w:tr>
      <w:tr w:rsidR="00212761" w:rsidRPr="00400ED4" w14:paraId="7A37DCCA" w14:textId="77777777" w:rsidTr="00F64BC6">
        <w:trPr>
          <w:gridAfter w:val="1"/>
          <w:wAfter w:w="3020" w:type="dxa"/>
        </w:trPr>
        <w:tc>
          <w:tcPr>
            <w:tcW w:w="1699" w:type="dxa"/>
            <w:shd w:val="clear" w:color="auto" w:fill="FFFFFF" w:themeFill="background1"/>
            <w:hideMark/>
          </w:tcPr>
          <w:p w14:paraId="6E60F625" w14:textId="18A90253" w:rsidR="00212761" w:rsidRPr="00011A8A" w:rsidRDefault="00212761" w:rsidP="00400ED4">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w:t>
            </w:r>
            <w:r w:rsidR="00E52FC1" w:rsidRPr="00011A8A">
              <w:rPr>
                <w:rFonts w:ascii="ScalaSans" w:hAnsi="ScalaSans"/>
                <w:b/>
                <w:bCs/>
                <w:color w:val="947631"/>
                <w:sz w:val="20"/>
                <w:szCs w:val="20"/>
                <w:lang w:val="en-US"/>
              </w:rPr>
              <w:t>0</w:t>
            </w:r>
            <w:r w:rsidRPr="00011A8A">
              <w:rPr>
                <w:rFonts w:ascii="ScalaSans" w:hAnsi="ScalaSans"/>
                <w:b/>
                <w:bCs/>
                <w:color w:val="947631"/>
                <w:sz w:val="20"/>
                <w:szCs w:val="20"/>
                <w:lang w:val="en-US"/>
              </w:rPr>
              <w:t>h</w:t>
            </w:r>
            <w:r w:rsidR="00E52FC1" w:rsidRPr="00011A8A">
              <w:rPr>
                <w:rFonts w:ascii="ScalaSans" w:hAnsi="ScalaSans"/>
                <w:b/>
                <w:bCs/>
                <w:color w:val="947631"/>
                <w:sz w:val="20"/>
                <w:szCs w:val="20"/>
                <w:lang w:val="en-US"/>
              </w:rPr>
              <w:t>45-11h15</w:t>
            </w:r>
          </w:p>
        </w:tc>
        <w:tc>
          <w:tcPr>
            <w:tcW w:w="8229" w:type="dxa"/>
            <w:gridSpan w:val="2"/>
            <w:shd w:val="clear" w:color="auto" w:fill="FFFFFF" w:themeFill="background1"/>
            <w:hideMark/>
          </w:tcPr>
          <w:p w14:paraId="054F9C98" w14:textId="1A8A44E1" w:rsidR="00212761" w:rsidRPr="00011A8A" w:rsidRDefault="00212761" w:rsidP="00400ED4">
            <w:pPr>
              <w:pStyle w:val="PargrafodaLista"/>
              <w:ind w:left="0"/>
              <w:contextualSpacing w:val="0"/>
              <w:rPr>
                <w:rFonts w:ascii="ScalaSans" w:hAnsi="ScalaSans"/>
                <w:b/>
                <w:bCs/>
                <w:color w:val="947631"/>
                <w:sz w:val="20"/>
                <w:szCs w:val="20"/>
                <w:lang w:val="en-US" w:eastAsia="en-US"/>
              </w:rPr>
            </w:pPr>
            <w:r w:rsidRPr="00011A8A">
              <w:rPr>
                <w:rFonts w:ascii="ScalaSans" w:hAnsi="ScalaSans"/>
                <w:b/>
                <w:bCs/>
                <w:color w:val="947631"/>
                <w:sz w:val="20"/>
                <w:szCs w:val="20"/>
                <w:lang w:val="en-US" w:eastAsia="en-US"/>
              </w:rPr>
              <w:t>Coffee-break</w:t>
            </w:r>
          </w:p>
          <w:p w14:paraId="18CFE2AE" w14:textId="092F5960" w:rsidR="004F3C07" w:rsidRPr="00011A8A" w:rsidRDefault="004F3C07" w:rsidP="00400ED4">
            <w:pPr>
              <w:pStyle w:val="PargrafodaLista"/>
              <w:ind w:left="0"/>
              <w:contextualSpacing w:val="0"/>
              <w:rPr>
                <w:rFonts w:ascii="ScalaSans" w:hAnsi="ScalaSans"/>
                <w:b/>
                <w:bCs/>
                <w:sz w:val="20"/>
                <w:szCs w:val="20"/>
                <w:lang w:val="en-US" w:eastAsia="en-US"/>
              </w:rPr>
            </w:pPr>
          </w:p>
        </w:tc>
      </w:tr>
      <w:tr w:rsidR="00212761" w:rsidRPr="002E643A" w14:paraId="2ABF7667" w14:textId="77777777" w:rsidTr="00F64BC6">
        <w:trPr>
          <w:gridAfter w:val="1"/>
          <w:wAfter w:w="3020" w:type="dxa"/>
        </w:trPr>
        <w:tc>
          <w:tcPr>
            <w:tcW w:w="1699" w:type="dxa"/>
            <w:vMerge w:val="restart"/>
            <w:shd w:val="clear" w:color="auto" w:fill="FFFFFF" w:themeFill="background1"/>
          </w:tcPr>
          <w:p w14:paraId="4C1E1855" w14:textId="22592281" w:rsidR="00212761" w:rsidRPr="00011A8A" w:rsidRDefault="00E52FC1" w:rsidP="00400ED4">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11h15-12h15</w:t>
            </w:r>
          </w:p>
          <w:p w14:paraId="508D6496" w14:textId="3F4419EB" w:rsidR="00E52FC1" w:rsidRPr="00011A8A" w:rsidRDefault="00E52FC1" w:rsidP="00400ED4">
            <w:pPr>
              <w:tabs>
                <w:tab w:val="left" w:pos="1315"/>
              </w:tabs>
              <w:ind w:right="145"/>
              <w:jc w:val="right"/>
              <w:rPr>
                <w:rFonts w:ascii="ScalaSans" w:hAnsi="ScalaSans"/>
                <w:b/>
                <w:bCs/>
                <w:color w:val="947631"/>
                <w:sz w:val="20"/>
                <w:szCs w:val="20"/>
                <w:lang w:val="en-US"/>
              </w:rPr>
            </w:pPr>
          </w:p>
          <w:p w14:paraId="32A325C3" w14:textId="2E48DE49" w:rsidR="00E52FC1" w:rsidRPr="00011A8A" w:rsidRDefault="00E52FC1" w:rsidP="00400ED4">
            <w:pPr>
              <w:tabs>
                <w:tab w:val="left" w:pos="1315"/>
              </w:tabs>
              <w:ind w:right="145"/>
              <w:jc w:val="right"/>
              <w:rPr>
                <w:rFonts w:ascii="ScalaSans" w:hAnsi="ScalaSans"/>
                <w:b/>
                <w:bCs/>
                <w:color w:val="947631"/>
                <w:sz w:val="20"/>
                <w:szCs w:val="20"/>
                <w:lang w:val="en-US"/>
              </w:rPr>
            </w:pPr>
          </w:p>
          <w:p w14:paraId="3C8454CA" w14:textId="77E42251" w:rsidR="00E52FC1" w:rsidRPr="00011A8A" w:rsidRDefault="00E52FC1" w:rsidP="00400ED4">
            <w:pPr>
              <w:tabs>
                <w:tab w:val="left" w:pos="1315"/>
              </w:tabs>
              <w:ind w:right="145"/>
              <w:jc w:val="right"/>
              <w:rPr>
                <w:rFonts w:ascii="ScalaSans" w:hAnsi="ScalaSans"/>
                <w:b/>
                <w:bCs/>
                <w:color w:val="947631"/>
                <w:sz w:val="20"/>
                <w:szCs w:val="20"/>
                <w:lang w:val="en-US"/>
              </w:rPr>
            </w:pPr>
          </w:p>
          <w:p w14:paraId="0605717F" w14:textId="6E23A30F" w:rsidR="00E52FC1" w:rsidRPr="00011A8A" w:rsidRDefault="00E52FC1" w:rsidP="00400ED4">
            <w:pPr>
              <w:tabs>
                <w:tab w:val="left" w:pos="1315"/>
              </w:tabs>
              <w:ind w:right="145"/>
              <w:jc w:val="right"/>
              <w:rPr>
                <w:rFonts w:ascii="ScalaSans" w:hAnsi="ScalaSans"/>
                <w:b/>
                <w:bCs/>
                <w:color w:val="947631"/>
                <w:sz w:val="20"/>
                <w:szCs w:val="20"/>
                <w:lang w:val="en-US"/>
              </w:rPr>
            </w:pPr>
          </w:p>
          <w:p w14:paraId="68336EC8" w14:textId="102CDE64" w:rsidR="00E52FC1" w:rsidRPr="00011A8A" w:rsidRDefault="00E52FC1" w:rsidP="00400ED4">
            <w:pPr>
              <w:tabs>
                <w:tab w:val="left" w:pos="1315"/>
              </w:tabs>
              <w:ind w:right="145"/>
              <w:jc w:val="right"/>
              <w:rPr>
                <w:rFonts w:ascii="ScalaSans" w:hAnsi="ScalaSans"/>
                <w:b/>
                <w:bCs/>
                <w:color w:val="947631"/>
                <w:sz w:val="20"/>
                <w:szCs w:val="20"/>
                <w:lang w:val="en-US"/>
              </w:rPr>
            </w:pPr>
          </w:p>
          <w:p w14:paraId="245C60F8" w14:textId="23B94B5E" w:rsidR="00E52FC1" w:rsidRPr="00011A8A" w:rsidRDefault="00E52FC1" w:rsidP="00400ED4">
            <w:pPr>
              <w:tabs>
                <w:tab w:val="left" w:pos="1315"/>
              </w:tabs>
              <w:ind w:right="145"/>
              <w:jc w:val="right"/>
              <w:rPr>
                <w:rFonts w:ascii="ScalaSans" w:hAnsi="ScalaSans"/>
                <w:b/>
                <w:bCs/>
                <w:color w:val="947631"/>
                <w:sz w:val="20"/>
                <w:szCs w:val="20"/>
                <w:lang w:val="en-US"/>
              </w:rPr>
            </w:pPr>
          </w:p>
          <w:p w14:paraId="168D22B4" w14:textId="2DDED1D9" w:rsidR="00E52FC1" w:rsidRDefault="00E52FC1" w:rsidP="00400ED4">
            <w:pPr>
              <w:tabs>
                <w:tab w:val="left" w:pos="1315"/>
              </w:tabs>
              <w:ind w:right="145"/>
              <w:jc w:val="right"/>
              <w:rPr>
                <w:rFonts w:ascii="ScalaSans" w:hAnsi="ScalaSans"/>
                <w:b/>
                <w:bCs/>
                <w:color w:val="947631"/>
                <w:sz w:val="20"/>
                <w:szCs w:val="20"/>
                <w:lang w:val="en-US"/>
              </w:rPr>
            </w:pPr>
          </w:p>
          <w:p w14:paraId="58252C20" w14:textId="77777777" w:rsidR="00F01072" w:rsidRPr="00011A8A" w:rsidRDefault="00F01072" w:rsidP="00400ED4">
            <w:pPr>
              <w:tabs>
                <w:tab w:val="left" w:pos="1315"/>
              </w:tabs>
              <w:ind w:right="145"/>
              <w:jc w:val="right"/>
              <w:rPr>
                <w:rFonts w:ascii="ScalaSans" w:hAnsi="ScalaSans"/>
                <w:b/>
                <w:bCs/>
                <w:color w:val="947631"/>
                <w:sz w:val="20"/>
                <w:szCs w:val="20"/>
                <w:lang w:val="en-US"/>
              </w:rPr>
            </w:pPr>
          </w:p>
          <w:p w14:paraId="485ECAED" w14:textId="79ED8CE4" w:rsidR="00E52FC1" w:rsidRPr="00011A8A" w:rsidRDefault="00E52FC1" w:rsidP="00400ED4">
            <w:pPr>
              <w:tabs>
                <w:tab w:val="left" w:pos="1315"/>
              </w:tabs>
              <w:ind w:right="145"/>
              <w:rPr>
                <w:rFonts w:ascii="ScalaSans" w:hAnsi="ScalaSans"/>
                <w:b/>
                <w:bCs/>
                <w:color w:val="947631"/>
                <w:sz w:val="20"/>
                <w:szCs w:val="20"/>
                <w:lang w:val="en-US"/>
              </w:rPr>
            </w:pPr>
          </w:p>
          <w:p w14:paraId="5D6B9519" w14:textId="794761C2" w:rsidR="00400ED4" w:rsidRPr="00011A8A" w:rsidRDefault="00400ED4" w:rsidP="00400ED4">
            <w:pPr>
              <w:tabs>
                <w:tab w:val="left" w:pos="1315"/>
              </w:tabs>
              <w:ind w:right="145"/>
              <w:jc w:val="right"/>
              <w:rPr>
                <w:rFonts w:ascii="ScalaSans" w:hAnsi="ScalaSans"/>
                <w:b/>
                <w:bCs/>
                <w:color w:val="947631"/>
                <w:sz w:val="20"/>
                <w:szCs w:val="20"/>
                <w:lang w:val="en-US"/>
              </w:rPr>
            </w:pPr>
          </w:p>
          <w:p w14:paraId="214BDC3A" w14:textId="39EFF03D" w:rsidR="00C65B12" w:rsidRDefault="00C65B12" w:rsidP="00011A8A">
            <w:pPr>
              <w:tabs>
                <w:tab w:val="left" w:pos="1315"/>
              </w:tabs>
              <w:ind w:right="145"/>
              <w:jc w:val="right"/>
              <w:rPr>
                <w:rFonts w:ascii="ScalaSans" w:hAnsi="ScalaSans"/>
                <w:b/>
                <w:bCs/>
                <w:color w:val="947631"/>
                <w:sz w:val="20"/>
                <w:szCs w:val="20"/>
                <w:lang w:val="en-US"/>
              </w:rPr>
            </w:pPr>
          </w:p>
          <w:p w14:paraId="44E01E1D" w14:textId="77777777" w:rsidR="008B4C22" w:rsidRDefault="008B4C22" w:rsidP="00011A8A">
            <w:pPr>
              <w:tabs>
                <w:tab w:val="left" w:pos="1315"/>
              </w:tabs>
              <w:ind w:right="145"/>
              <w:jc w:val="right"/>
              <w:rPr>
                <w:rFonts w:ascii="ScalaSans" w:hAnsi="ScalaSans"/>
                <w:b/>
                <w:bCs/>
                <w:color w:val="947631"/>
                <w:sz w:val="20"/>
                <w:szCs w:val="20"/>
                <w:lang w:val="en-US"/>
              </w:rPr>
            </w:pPr>
          </w:p>
          <w:p w14:paraId="0C0BA159" w14:textId="1C9528D3" w:rsidR="00011A8A" w:rsidRDefault="00434646" w:rsidP="00011A8A">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12h15-12h4</w:t>
            </w:r>
            <w:r w:rsidR="00E52FC1" w:rsidRPr="00011A8A">
              <w:rPr>
                <w:rFonts w:ascii="ScalaSans" w:hAnsi="ScalaSans"/>
                <w:b/>
                <w:bCs/>
                <w:color w:val="947631"/>
                <w:sz w:val="20"/>
                <w:szCs w:val="20"/>
                <w:lang w:val="en-US"/>
              </w:rPr>
              <w:t>0</w:t>
            </w:r>
          </w:p>
          <w:p w14:paraId="35B088E1" w14:textId="77777777" w:rsidR="00011A8A" w:rsidRDefault="00011A8A" w:rsidP="00011A8A">
            <w:pPr>
              <w:tabs>
                <w:tab w:val="left" w:pos="1315"/>
              </w:tabs>
              <w:ind w:right="145"/>
              <w:jc w:val="right"/>
              <w:rPr>
                <w:rFonts w:ascii="ScalaSans" w:hAnsi="ScalaSans"/>
                <w:b/>
                <w:bCs/>
                <w:color w:val="947631"/>
                <w:sz w:val="20"/>
                <w:szCs w:val="20"/>
                <w:lang w:val="en-US"/>
              </w:rPr>
            </w:pPr>
          </w:p>
          <w:p w14:paraId="72D40249" w14:textId="77777777" w:rsidR="00011A8A" w:rsidRDefault="00011A8A" w:rsidP="00011A8A">
            <w:pPr>
              <w:tabs>
                <w:tab w:val="left" w:pos="1315"/>
              </w:tabs>
              <w:ind w:right="145"/>
              <w:jc w:val="right"/>
              <w:rPr>
                <w:rFonts w:ascii="ScalaSans" w:hAnsi="ScalaSans"/>
                <w:b/>
                <w:bCs/>
                <w:color w:val="947631"/>
                <w:sz w:val="20"/>
                <w:szCs w:val="20"/>
                <w:lang w:val="en-US"/>
              </w:rPr>
            </w:pPr>
          </w:p>
          <w:p w14:paraId="31D95BD0" w14:textId="4D9E4760" w:rsidR="00011A8A" w:rsidRPr="00011A8A" w:rsidRDefault="00011A8A" w:rsidP="00011A8A">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12h40-12h50</w:t>
            </w:r>
          </w:p>
        </w:tc>
        <w:tc>
          <w:tcPr>
            <w:tcW w:w="8229" w:type="dxa"/>
            <w:gridSpan w:val="2"/>
            <w:shd w:val="clear" w:color="auto" w:fill="FFFFFF" w:themeFill="background1"/>
          </w:tcPr>
          <w:p w14:paraId="4575289D" w14:textId="77777777" w:rsidR="00212761" w:rsidRDefault="00212761" w:rsidP="00400ED4">
            <w:pPr>
              <w:autoSpaceDE w:val="0"/>
              <w:autoSpaceDN w:val="0"/>
              <w:adjustRightInd w:val="0"/>
              <w:jc w:val="left"/>
              <w:rPr>
                <w:rFonts w:ascii="ScalaSans" w:hAnsi="ScalaSans"/>
                <w:b/>
                <w:bCs/>
                <w:iCs/>
                <w:sz w:val="20"/>
                <w:szCs w:val="20"/>
                <w:lang w:val="en-US"/>
              </w:rPr>
            </w:pPr>
            <w:r w:rsidRPr="00011A8A">
              <w:rPr>
                <w:rFonts w:ascii="ScalaSans" w:hAnsi="ScalaSans"/>
                <w:b/>
                <w:bCs/>
                <w:iCs/>
                <w:sz w:val="20"/>
                <w:szCs w:val="20"/>
                <w:lang w:val="en-US"/>
              </w:rPr>
              <w:t xml:space="preserve">SESSION II – Making a meaningful independent audit contribution to the 2030 Agenda for Sustainable Development </w:t>
            </w:r>
          </w:p>
          <w:p w14:paraId="048CDB23" w14:textId="09F98BCF" w:rsidR="00C06509" w:rsidRPr="00011A8A" w:rsidRDefault="00C06509" w:rsidP="00400ED4">
            <w:pPr>
              <w:autoSpaceDE w:val="0"/>
              <w:autoSpaceDN w:val="0"/>
              <w:adjustRightInd w:val="0"/>
              <w:jc w:val="left"/>
              <w:rPr>
                <w:rFonts w:ascii="ScalaSans" w:hAnsi="ScalaSans"/>
                <w:sz w:val="20"/>
                <w:szCs w:val="20"/>
                <w:lang w:val="en-US"/>
              </w:rPr>
            </w:pPr>
          </w:p>
        </w:tc>
      </w:tr>
      <w:tr w:rsidR="00212761" w:rsidRPr="002E643A" w14:paraId="2D32A080" w14:textId="77777777" w:rsidTr="00F64BC6">
        <w:trPr>
          <w:gridAfter w:val="1"/>
          <w:wAfter w:w="3020" w:type="dxa"/>
        </w:trPr>
        <w:tc>
          <w:tcPr>
            <w:tcW w:w="1699" w:type="dxa"/>
            <w:vMerge/>
            <w:shd w:val="clear" w:color="auto" w:fill="FFFFFF" w:themeFill="background1"/>
            <w:vAlign w:val="center"/>
            <w:hideMark/>
          </w:tcPr>
          <w:p w14:paraId="0E2E1919" w14:textId="77777777" w:rsidR="00212761" w:rsidRPr="00011A8A" w:rsidRDefault="00212761" w:rsidP="00400ED4">
            <w:pPr>
              <w:tabs>
                <w:tab w:val="left" w:pos="1315"/>
              </w:tabs>
              <w:ind w:right="145"/>
              <w:jc w:val="right"/>
              <w:rPr>
                <w:rFonts w:ascii="ScalaSans" w:hAnsi="ScalaSans"/>
                <w:b/>
                <w:bCs/>
                <w:sz w:val="20"/>
                <w:szCs w:val="20"/>
                <w:lang w:val="en-US"/>
              </w:rPr>
            </w:pPr>
          </w:p>
        </w:tc>
        <w:tc>
          <w:tcPr>
            <w:tcW w:w="8229" w:type="dxa"/>
            <w:gridSpan w:val="2"/>
            <w:shd w:val="clear" w:color="auto" w:fill="FFFFFF" w:themeFill="background1"/>
          </w:tcPr>
          <w:p w14:paraId="19859918" w14:textId="027FCC93" w:rsidR="00212761" w:rsidRPr="00011A8A" w:rsidRDefault="00C46A38" w:rsidP="00400ED4">
            <w:pPr>
              <w:rPr>
                <w:rFonts w:ascii="ScalaSans" w:hAnsi="ScalaSans"/>
                <w:b/>
                <w:bCs/>
                <w:sz w:val="20"/>
                <w:szCs w:val="20"/>
                <w:lang w:val="en-US"/>
              </w:rPr>
            </w:pPr>
            <w:r w:rsidRPr="00011A8A">
              <w:rPr>
                <w:rFonts w:ascii="ScalaSans" w:hAnsi="ScalaSans"/>
                <w:b/>
                <w:bCs/>
                <w:sz w:val="20"/>
                <w:szCs w:val="20"/>
                <w:lang w:val="en-US"/>
              </w:rPr>
              <w:t>I –</w:t>
            </w:r>
            <w:r w:rsidR="00E52FC1" w:rsidRPr="00011A8A">
              <w:rPr>
                <w:rFonts w:ascii="ScalaSans" w:hAnsi="ScalaSans"/>
                <w:b/>
                <w:bCs/>
                <w:sz w:val="20"/>
                <w:szCs w:val="20"/>
                <w:lang w:val="en-US"/>
              </w:rPr>
              <w:t xml:space="preserve"> </w:t>
            </w:r>
            <w:r w:rsidR="008A1704" w:rsidRPr="00011A8A">
              <w:rPr>
                <w:rFonts w:ascii="ScalaSans" w:hAnsi="ScalaSans"/>
                <w:b/>
                <w:bCs/>
                <w:sz w:val="20"/>
                <w:szCs w:val="20"/>
                <w:lang w:val="en-US"/>
              </w:rPr>
              <w:t xml:space="preserve">An </w:t>
            </w:r>
            <w:r w:rsidR="00212761" w:rsidRPr="00011A8A">
              <w:rPr>
                <w:rFonts w:ascii="ScalaSans" w:hAnsi="ScalaSans"/>
                <w:b/>
                <w:bCs/>
                <w:sz w:val="20"/>
                <w:szCs w:val="20"/>
                <w:lang w:val="en-US"/>
              </w:rPr>
              <w:t>Experience on environmental audit</w:t>
            </w:r>
          </w:p>
          <w:p w14:paraId="2D37A65C" w14:textId="0405113C" w:rsidR="00936D58" w:rsidRPr="00011A8A" w:rsidRDefault="007A728D" w:rsidP="00400ED4">
            <w:pPr>
              <w:ind w:left="322"/>
              <w:rPr>
                <w:rFonts w:ascii="ScalaSans" w:hAnsi="ScalaSans"/>
                <w:bCs/>
                <w:color w:val="4A442A" w:themeColor="background2" w:themeShade="40"/>
                <w:sz w:val="20"/>
                <w:szCs w:val="20"/>
                <w:lang w:val="en-US"/>
              </w:rPr>
            </w:pPr>
            <w:r w:rsidRPr="00C708F6">
              <w:rPr>
                <w:rFonts w:ascii="ScalaSans" w:hAnsi="ScalaSans"/>
                <w:bCs/>
                <w:i/>
                <w:color w:val="4A442A" w:themeColor="background2" w:themeShade="40"/>
                <w:sz w:val="20"/>
                <w:szCs w:val="20"/>
                <w:lang w:val="en-US"/>
              </w:rPr>
              <w:t>Júlio Corrêa Pinheiro</w:t>
            </w:r>
            <w:r w:rsidRPr="00011A8A">
              <w:rPr>
                <w:rFonts w:ascii="ScalaSans" w:hAnsi="ScalaSans"/>
                <w:bCs/>
                <w:color w:val="4A442A" w:themeColor="background2" w:themeShade="40"/>
                <w:sz w:val="20"/>
                <w:szCs w:val="20"/>
                <w:lang w:val="en-US"/>
              </w:rPr>
              <w:t xml:space="preserve">, </w:t>
            </w:r>
            <w:r w:rsidR="00775393" w:rsidRPr="00011A8A">
              <w:rPr>
                <w:rFonts w:ascii="ScalaSans" w:hAnsi="ScalaSans"/>
                <w:bCs/>
                <w:color w:val="4A442A" w:themeColor="background2" w:themeShade="40"/>
                <w:sz w:val="20"/>
                <w:szCs w:val="20"/>
                <w:lang w:val="en-US"/>
              </w:rPr>
              <w:t>Member</w:t>
            </w:r>
            <w:r w:rsidRPr="00011A8A">
              <w:rPr>
                <w:rFonts w:ascii="ScalaSans" w:hAnsi="ScalaSans"/>
                <w:bCs/>
                <w:color w:val="4A442A" w:themeColor="background2" w:themeShade="40"/>
                <w:sz w:val="20"/>
                <w:szCs w:val="20"/>
                <w:lang w:val="en-US"/>
              </w:rPr>
              <w:t xml:space="preserve"> of the</w:t>
            </w:r>
            <w:r w:rsidR="00212761" w:rsidRPr="00011A8A">
              <w:rPr>
                <w:rFonts w:ascii="ScalaSans" w:hAnsi="ScalaSans"/>
                <w:bCs/>
                <w:color w:val="4A442A" w:themeColor="background2" w:themeShade="40"/>
                <w:sz w:val="20"/>
                <w:szCs w:val="20"/>
                <w:lang w:val="en-US"/>
              </w:rPr>
              <w:t xml:space="preserve"> Court of Auditors of the State of  Amazonas</w:t>
            </w:r>
            <w:r w:rsidR="000F39F2" w:rsidRPr="00011A8A">
              <w:rPr>
                <w:rFonts w:ascii="ScalaSans" w:hAnsi="ScalaSans"/>
                <w:bCs/>
                <w:color w:val="4A442A" w:themeColor="background2" w:themeShade="40"/>
                <w:sz w:val="20"/>
                <w:szCs w:val="20"/>
                <w:lang w:val="en-US"/>
              </w:rPr>
              <w:t xml:space="preserve"> (Brazil)</w:t>
            </w:r>
          </w:p>
          <w:p w14:paraId="2FCE5991" w14:textId="2EFF1FA8" w:rsidR="00212761" w:rsidRDefault="00212761" w:rsidP="001430AB">
            <w:pPr>
              <w:ind w:left="268" w:hanging="268"/>
              <w:rPr>
                <w:rFonts w:ascii="ScalaSans" w:hAnsi="ScalaSans"/>
                <w:b/>
                <w:bCs/>
                <w:sz w:val="20"/>
                <w:szCs w:val="20"/>
                <w:lang w:val="en-US"/>
              </w:rPr>
            </w:pPr>
            <w:r w:rsidRPr="00011A8A">
              <w:rPr>
                <w:rFonts w:ascii="ScalaSans" w:hAnsi="ScalaSans"/>
                <w:b/>
                <w:bCs/>
                <w:sz w:val="20"/>
                <w:szCs w:val="20"/>
                <w:lang w:val="en-US"/>
              </w:rPr>
              <w:t>II - The Regions experience -  Roundtable</w:t>
            </w:r>
            <w:r w:rsidR="00775393" w:rsidRPr="00011A8A">
              <w:rPr>
                <w:rFonts w:ascii="ScalaSans" w:hAnsi="ScalaSans"/>
                <w:b/>
                <w:bCs/>
                <w:sz w:val="20"/>
                <w:szCs w:val="20"/>
                <w:lang w:val="en-US"/>
              </w:rPr>
              <w:t xml:space="preserve"> moderated by the European Court of Auditors</w:t>
            </w:r>
            <w:r w:rsidR="001430AB" w:rsidRPr="00011A8A">
              <w:rPr>
                <w:rFonts w:ascii="ScalaSans" w:hAnsi="ScalaSans"/>
                <w:b/>
                <w:bCs/>
                <w:sz w:val="20"/>
                <w:szCs w:val="20"/>
                <w:lang w:val="en-US"/>
              </w:rPr>
              <w:t xml:space="preserve"> (ECA)</w:t>
            </w:r>
          </w:p>
          <w:p w14:paraId="0C6E417B" w14:textId="77777777" w:rsidR="00610067" w:rsidRPr="00011A8A" w:rsidRDefault="00610067" w:rsidP="001430AB">
            <w:pPr>
              <w:ind w:left="268" w:hanging="268"/>
              <w:rPr>
                <w:rFonts w:ascii="ScalaSans" w:hAnsi="ScalaSans"/>
                <w:b/>
                <w:bCs/>
                <w:sz w:val="20"/>
                <w:szCs w:val="20"/>
                <w:lang w:val="en-US"/>
              </w:rPr>
            </w:pPr>
          </w:p>
          <w:tbl>
            <w:tblPr>
              <w:tblStyle w:val="Tabelacomgrelha"/>
              <w:tblW w:w="0" w:type="auto"/>
              <w:tblInd w:w="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0"/>
              <w:gridCol w:w="5858"/>
            </w:tblGrid>
            <w:tr w:rsidR="00610067" w:rsidRPr="002E643A" w14:paraId="159F6C43" w14:textId="77777777" w:rsidTr="00610067">
              <w:tc>
                <w:tcPr>
                  <w:tcW w:w="1270" w:type="dxa"/>
                </w:tcPr>
                <w:p w14:paraId="5CF4B6E8" w14:textId="64BF6BFE" w:rsidR="00610067" w:rsidRDefault="00610067" w:rsidP="00610067">
                  <w:pPr>
                    <w:jc w:val="right"/>
                    <w:rPr>
                      <w:rFonts w:ascii="ScalaSans" w:hAnsi="ScalaSans"/>
                      <w:bCs/>
                      <w:sz w:val="20"/>
                      <w:szCs w:val="20"/>
                      <w:lang w:val="en-US"/>
                    </w:rPr>
                  </w:pPr>
                  <w:r w:rsidRPr="00011A8A">
                    <w:rPr>
                      <w:rFonts w:ascii="ScalaSans" w:hAnsi="ScalaSans"/>
                      <w:bCs/>
                      <w:sz w:val="20"/>
                      <w:szCs w:val="20"/>
                      <w:lang w:val="en-US"/>
                    </w:rPr>
                    <w:t xml:space="preserve">EUROSAI </w:t>
                  </w:r>
                  <w:r>
                    <w:rPr>
                      <w:rFonts w:ascii="ScalaSans" w:hAnsi="ScalaSans"/>
                      <w:bCs/>
                      <w:sz w:val="20"/>
                      <w:szCs w:val="20"/>
                      <w:lang w:val="en-US"/>
                    </w:rPr>
                    <w:t xml:space="preserve"> </w:t>
                  </w:r>
                  <w:r w:rsidRPr="00011A8A">
                    <w:rPr>
                      <w:rFonts w:ascii="ScalaSans" w:hAnsi="ScalaSans"/>
                      <w:bCs/>
                      <w:sz w:val="20"/>
                      <w:szCs w:val="20"/>
                      <w:lang w:val="en-US"/>
                    </w:rPr>
                    <w:t>–</w:t>
                  </w:r>
                </w:p>
              </w:tc>
              <w:tc>
                <w:tcPr>
                  <w:tcW w:w="5858" w:type="dxa"/>
                </w:tcPr>
                <w:p w14:paraId="4F79F21C" w14:textId="77777777" w:rsidR="00610067" w:rsidRDefault="00610067" w:rsidP="00610067">
                  <w:pPr>
                    <w:ind w:left="-104"/>
                    <w:rPr>
                      <w:rFonts w:ascii="ScalaSans" w:hAnsi="ScalaSans"/>
                      <w:bCs/>
                      <w:color w:val="4A442A" w:themeColor="background2" w:themeShade="40"/>
                      <w:sz w:val="20"/>
                      <w:szCs w:val="20"/>
                      <w:lang w:val="en-US"/>
                    </w:rPr>
                  </w:pPr>
                  <w:r w:rsidRPr="00C708F6">
                    <w:rPr>
                      <w:rFonts w:ascii="ScalaSans" w:hAnsi="ScalaSans"/>
                      <w:bCs/>
                      <w:i/>
                      <w:color w:val="4A442A" w:themeColor="background2" w:themeShade="40"/>
                      <w:sz w:val="20"/>
                      <w:szCs w:val="20"/>
                      <w:lang w:val="en-US"/>
                    </w:rPr>
                    <w:t>Marian Bana</w:t>
                  </w:r>
                  <w:r w:rsidRPr="00C708F6">
                    <w:rPr>
                      <w:rFonts w:ascii="Cambria" w:hAnsi="Cambria" w:cs="Cambria"/>
                      <w:bCs/>
                      <w:i/>
                      <w:color w:val="4A442A" w:themeColor="background2" w:themeShade="40"/>
                      <w:sz w:val="20"/>
                      <w:szCs w:val="20"/>
                      <w:lang w:val="en-US"/>
                    </w:rPr>
                    <w:t>ś</w:t>
                  </w:r>
                  <w:r>
                    <w:rPr>
                      <w:rFonts w:ascii="ScalaSans" w:hAnsi="ScalaSans"/>
                      <w:bCs/>
                      <w:color w:val="4A442A" w:themeColor="background2" w:themeShade="40"/>
                      <w:sz w:val="20"/>
                      <w:szCs w:val="20"/>
                      <w:lang w:val="en-US"/>
                    </w:rPr>
                    <w:t xml:space="preserve">, </w:t>
                  </w:r>
                  <w:r w:rsidRPr="00011A8A">
                    <w:rPr>
                      <w:rFonts w:ascii="ScalaSans" w:hAnsi="ScalaSans"/>
                      <w:bCs/>
                      <w:color w:val="4A442A" w:themeColor="background2" w:themeShade="40"/>
                      <w:sz w:val="20"/>
                      <w:szCs w:val="20"/>
                      <w:lang w:val="en-US"/>
                    </w:rPr>
                    <w:t xml:space="preserve">President of the </w:t>
                  </w:r>
                  <w:r>
                    <w:rPr>
                      <w:rFonts w:ascii="ScalaSans" w:hAnsi="ScalaSans"/>
                      <w:bCs/>
                      <w:color w:val="4A442A" w:themeColor="background2" w:themeShade="40"/>
                      <w:sz w:val="20"/>
                      <w:szCs w:val="20"/>
                      <w:lang w:val="en-US"/>
                    </w:rPr>
                    <w:t>SAI</w:t>
                  </w:r>
                  <w:r w:rsidRPr="00011A8A">
                    <w:rPr>
                      <w:rFonts w:ascii="ScalaSans" w:hAnsi="ScalaSans"/>
                      <w:bCs/>
                      <w:color w:val="4A442A" w:themeColor="background2" w:themeShade="40"/>
                      <w:sz w:val="20"/>
                      <w:szCs w:val="20"/>
                      <w:lang w:val="en-US"/>
                    </w:rPr>
                    <w:t xml:space="preserve"> of Poland</w:t>
                  </w:r>
                </w:p>
                <w:p w14:paraId="01D64EF3" w14:textId="4D03EC72" w:rsidR="00610067" w:rsidRPr="00610067" w:rsidRDefault="00610067" w:rsidP="00610067">
                  <w:pPr>
                    <w:ind w:left="-104"/>
                    <w:rPr>
                      <w:rFonts w:ascii="ScalaSans" w:hAnsi="ScalaSans" w:cs="Calibri"/>
                      <w:bCs/>
                      <w:smallCaps/>
                      <w:color w:val="947631"/>
                      <w:sz w:val="20"/>
                      <w:szCs w:val="20"/>
                      <w:lang w:val="en-GB" w:eastAsia="pt-PT"/>
                    </w:rPr>
                  </w:pPr>
                  <w:r w:rsidRPr="00BF74CC">
                    <w:rPr>
                      <w:rFonts w:ascii="ScalaSans" w:hAnsi="ScalaSans"/>
                      <w:bCs/>
                      <w:i/>
                      <w:color w:val="4A442A" w:themeColor="background2" w:themeShade="40"/>
                      <w:sz w:val="20"/>
                      <w:szCs w:val="20"/>
                      <w:lang w:val="en-US"/>
                    </w:rPr>
                    <w:t>Marzena Rajczewska</w:t>
                  </w:r>
                  <w:r>
                    <w:rPr>
                      <w:rFonts w:ascii="ScalaSans" w:hAnsi="ScalaSans"/>
                      <w:bCs/>
                      <w:sz w:val="20"/>
                      <w:szCs w:val="20"/>
                      <w:lang w:val="en-US"/>
                    </w:rPr>
                    <w:t xml:space="preserve">, </w:t>
                  </w:r>
                  <w:r w:rsidRPr="00136FF0">
                    <w:rPr>
                      <w:rFonts w:ascii="ScalaSans" w:hAnsi="ScalaSans"/>
                      <w:bCs/>
                      <w:color w:val="4A442A" w:themeColor="background2" w:themeShade="40"/>
                      <w:sz w:val="20"/>
                      <w:szCs w:val="20"/>
                      <w:lang w:val="en-GB"/>
                    </w:rPr>
                    <w:t>Acting Director of the SAI of Poland</w:t>
                  </w:r>
                </w:p>
              </w:tc>
            </w:tr>
            <w:tr w:rsidR="00610067" w:rsidRPr="002E643A" w14:paraId="5F20B0EB" w14:textId="77777777" w:rsidTr="00610067">
              <w:tc>
                <w:tcPr>
                  <w:tcW w:w="1270" w:type="dxa"/>
                </w:tcPr>
                <w:p w14:paraId="2E001CEC" w14:textId="43E40352" w:rsidR="00610067" w:rsidRDefault="00610067" w:rsidP="00610067">
                  <w:pPr>
                    <w:jc w:val="right"/>
                    <w:rPr>
                      <w:rFonts w:ascii="ScalaSans" w:hAnsi="ScalaSans"/>
                      <w:bCs/>
                      <w:sz w:val="20"/>
                      <w:szCs w:val="20"/>
                      <w:lang w:val="en-US"/>
                    </w:rPr>
                  </w:pPr>
                  <w:r w:rsidRPr="00A85D5E">
                    <w:rPr>
                      <w:rFonts w:ascii="ScalaSans" w:hAnsi="ScalaSans"/>
                      <w:bCs/>
                      <w:sz w:val="20"/>
                      <w:szCs w:val="20"/>
                      <w:lang w:val="en-GB"/>
                    </w:rPr>
                    <w:t>AFROSAI</w:t>
                  </w:r>
                  <w:r>
                    <w:rPr>
                      <w:rFonts w:ascii="ScalaSans" w:hAnsi="ScalaSans"/>
                      <w:bCs/>
                      <w:sz w:val="20"/>
                      <w:szCs w:val="20"/>
                      <w:lang w:val="en-GB"/>
                    </w:rPr>
                    <w:t xml:space="preserve">  </w:t>
                  </w:r>
                  <w:r w:rsidRPr="00A85D5E">
                    <w:rPr>
                      <w:rFonts w:ascii="ScalaSans" w:hAnsi="ScalaSans"/>
                      <w:bCs/>
                      <w:sz w:val="20"/>
                      <w:szCs w:val="20"/>
                      <w:lang w:val="en-GB"/>
                    </w:rPr>
                    <w:t xml:space="preserve"> –</w:t>
                  </w:r>
                </w:p>
              </w:tc>
              <w:tc>
                <w:tcPr>
                  <w:tcW w:w="5858" w:type="dxa"/>
                </w:tcPr>
                <w:p w14:paraId="36CFDB66" w14:textId="073A388F" w:rsidR="00610067" w:rsidRPr="00610067" w:rsidRDefault="00610067" w:rsidP="00610067">
                  <w:pPr>
                    <w:ind w:left="-104"/>
                    <w:rPr>
                      <w:rFonts w:ascii="ScalaSans" w:hAnsi="ScalaSans" w:cs="Calibri"/>
                      <w:bCs/>
                      <w:smallCaps/>
                      <w:color w:val="947631"/>
                      <w:sz w:val="20"/>
                      <w:szCs w:val="20"/>
                      <w:lang w:val="en-GB" w:eastAsia="pt-PT"/>
                    </w:rPr>
                  </w:pPr>
                  <w:r w:rsidRPr="00BF74CC">
                    <w:rPr>
                      <w:rFonts w:ascii="ScalaSans" w:hAnsi="ScalaSans"/>
                      <w:bCs/>
                      <w:i/>
                      <w:color w:val="4A442A" w:themeColor="background2" w:themeShade="40"/>
                      <w:sz w:val="20"/>
                      <w:szCs w:val="20"/>
                      <w:lang w:val="en-US"/>
                    </w:rPr>
                    <w:t>Fredrick Odhiambo</w:t>
                  </w:r>
                  <w:r w:rsidRPr="00A85D5E">
                    <w:rPr>
                      <w:rFonts w:ascii="ScalaSans" w:hAnsi="ScalaSans"/>
                      <w:bCs/>
                      <w:color w:val="4A442A" w:themeColor="background2" w:themeShade="40"/>
                      <w:sz w:val="20"/>
                      <w:szCs w:val="20"/>
                      <w:lang w:val="en-GB"/>
                    </w:rPr>
                    <w:t xml:space="preserve">, </w:t>
                  </w:r>
                  <w:r>
                    <w:rPr>
                      <w:rFonts w:ascii="ScalaSans" w:hAnsi="ScalaSans"/>
                      <w:bCs/>
                      <w:color w:val="4A442A" w:themeColor="background2" w:themeShade="40"/>
                      <w:sz w:val="20"/>
                      <w:szCs w:val="20"/>
                      <w:lang w:val="en-GB"/>
                    </w:rPr>
                    <w:t>Deputy Auditor General of SAI of Kenya</w:t>
                  </w:r>
                </w:p>
              </w:tc>
            </w:tr>
            <w:tr w:rsidR="00610067" w:rsidRPr="002E643A" w14:paraId="39718CC3" w14:textId="77777777" w:rsidTr="00610067">
              <w:tc>
                <w:tcPr>
                  <w:tcW w:w="1270" w:type="dxa"/>
                </w:tcPr>
                <w:p w14:paraId="0B80B00F" w14:textId="1B665CF9" w:rsidR="00610067" w:rsidRDefault="00610067" w:rsidP="00610067">
                  <w:pPr>
                    <w:jc w:val="right"/>
                    <w:rPr>
                      <w:rFonts w:ascii="ScalaSans" w:hAnsi="ScalaSans"/>
                      <w:bCs/>
                      <w:sz w:val="20"/>
                      <w:szCs w:val="20"/>
                      <w:lang w:val="en-US"/>
                    </w:rPr>
                  </w:pPr>
                  <w:r w:rsidRPr="00011A8A">
                    <w:rPr>
                      <w:rFonts w:ascii="ScalaSans" w:hAnsi="ScalaSans"/>
                      <w:bCs/>
                      <w:sz w:val="20"/>
                      <w:szCs w:val="20"/>
                      <w:lang w:val="en-US"/>
                    </w:rPr>
                    <w:t xml:space="preserve">OLACEFS </w:t>
                  </w:r>
                  <w:r>
                    <w:rPr>
                      <w:rFonts w:ascii="ScalaSans" w:hAnsi="ScalaSans"/>
                      <w:bCs/>
                      <w:sz w:val="20"/>
                      <w:szCs w:val="20"/>
                      <w:lang w:val="en-US"/>
                    </w:rPr>
                    <w:t xml:space="preserve"> </w:t>
                  </w:r>
                  <w:r w:rsidRPr="00011A8A">
                    <w:rPr>
                      <w:rFonts w:ascii="ScalaSans" w:hAnsi="ScalaSans"/>
                      <w:bCs/>
                      <w:sz w:val="20"/>
                      <w:szCs w:val="20"/>
                      <w:lang w:val="en-US"/>
                    </w:rPr>
                    <w:t>–</w:t>
                  </w:r>
                </w:p>
              </w:tc>
              <w:tc>
                <w:tcPr>
                  <w:tcW w:w="5858" w:type="dxa"/>
                </w:tcPr>
                <w:p w14:paraId="7F960603" w14:textId="5FC96294" w:rsidR="00610067" w:rsidRPr="00610067" w:rsidRDefault="00610067" w:rsidP="00610067">
                  <w:pPr>
                    <w:ind w:left="-104"/>
                    <w:rPr>
                      <w:rFonts w:ascii="ScalaSans" w:hAnsi="ScalaSans" w:cs="Calibri"/>
                      <w:bCs/>
                      <w:smallCaps/>
                      <w:color w:val="947631"/>
                      <w:sz w:val="20"/>
                      <w:szCs w:val="20"/>
                      <w:lang w:val="en-GB" w:eastAsia="pt-PT"/>
                    </w:rPr>
                  </w:pPr>
                  <w:r w:rsidRPr="00C708F6">
                    <w:rPr>
                      <w:rFonts w:ascii="ScalaSans" w:hAnsi="ScalaSans"/>
                      <w:bCs/>
                      <w:i/>
                      <w:color w:val="4A442A" w:themeColor="background2" w:themeShade="40"/>
                      <w:sz w:val="20"/>
                      <w:szCs w:val="20"/>
                      <w:lang w:val="en-US"/>
                    </w:rPr>
                    <w:t>Walton Alencar Rodrigues</w:t>
                  </w:r>
                  <w:r w:rsidRPr="006D4528">
                    <w:rPr>
                      <w:rFonts w:ascii="ScalaSans" w:hAnsi="ScalaSans"/>
                      <w:bCs/>
                      <w:color w:val="4A442A" w:themeColor="background2" w:themeShade="40"/>
                      <w:sz w:val="20"/>
                      <w:szCs w:val="20"/>
                      <w:lang w:val="en-US"/>
                    </w:rPr>
                    <w:t xml:space="preserve">, </w:t>
                  </w:r>
                  <w:r w:rsidRPr="00011A8A">
                    <w:rPr>
                      <w:rFonts w:ascii="ScalaSans" w:hAnsi="ScalaSans"/>
                      <w:bCs/>
                      <w:color w:val="4A442A" w:themeColor="background2" w:themeShade="40"/>
                      <w:sz w:val="20"/>
                      <w:szCs w:val="20"/>
                      <w:lang w:val="en-US"/>
                    </w:rPr>
                    <w:t xml:space="preserve">Member of the </w:t>
                  </w:r>
                  <w:r>
                    <w:rPr>
                      <w:rFonts w:ascii="ScalaSans" w:hAnsi="ScalaSans"/>
                      <w:bCs/>
                      <w:color w:val="4A442A" w:themeColor="background2" w:themeShade="40"/>
                      <w:sz w:val="20"/>
                      <w:szCs w:val="20"/>
                      <w:lang w:val="en-US"/>
                    </w:rPr>
                    <w:t>SAI</w:t>
                  </w:r>
                  <w:r w:rsidRPr="00011A8A">
                    <w:rPr>
                      <w:rFonts w:ascii="ScalaSans" w:hAnsi="ScalaSans"/>
                      <w:bCs/>
                      <w:color w:val="4A442A" w:themeColor="background2" w:themeShade="40"/>
                      <w:sz w:val="20"/>
                      <w:szCs w:val="20"/>
                      <w:lang w:val="en-US"/>
                    </w:rPr>
                    <w:t xml:space="preserve"> of Brazil</w:t>
                  </w:r>
                </w:p>
              </w:tc>
            </w:tr>
            <w:tr w:rsidR="00610067" w:rsidRPr="002E643A" w14:paraId="0F626E58" w14:textId="77777777" w:rsidTr="00610067">
              <w:tc>
                <w:tcPr>
                  <w:tcW w:w="1270" w:type="dxa"/>
                </w:tcPr>
                <w:p w14:paraId="732908D9" w14:textId="2BC66557" w:rsidR="00610067" w:rsidRDefault="00610067" w:rsidP="00610067">
                  <w:pPr>
                    <w:jc w:val="right"/>
                    <w:rPr>
                      <w:rFonts w:ascii="ScalaSans" w:hAnsi="ScalaSans"/>
                      <w:bCs/>
                      <w:sz w:val="20"/>
                      <w:szCs w:val="20"/>
                      <w:lang w:val="en-US"/>
                    </w:rPr>
                  </w:pPr>
                  <w:r w:rsidRPr="00011A8A">
                    <w:rPr>
                      <w:rFonts w:ascii="ScalaSans" w:hAnsi="ScalaSans"/>
                      <w:bCs/>
                      <w:sz w:val="20"/>
                      <w:szCs w:val="20"/>
                      <w:lang w:val="en-GB"/>
                    </w:rPr>
                    <w:t>Moderator</w:t>
                  </w:r>
                  <w:r>
                    <w:rPr>
                      <w:rFonts w:ascii="ScalaSans" w:hAnsi="ScalaSans"/>
                      <w:bCs/>
                      <w:sz w:val="20"/>
                      <w:szCs w:val="20"/>
                      <w:lang w:val="en-GB"/>
                    </w:rPr>
                    <w:t xml:space="preserve"> </w:t>
                  </w:r>
                  <w:r w:rsidRPr="00011A8A">
                    <w:rPr>
                      <w:rFonts w:ascii="ScalaSans" w:hAnsi="ScalaSans"/>
                      <w:bCs/>
                      <w:sz w:val="20"/>
                      <w:szCs w:val="20"/>
                      <w:lang w:val="en-US"/>
                    </w:rPr>
                    <w:t>–</w:t>
                  </w:r>
                </w:p>
              </w:tc>
              <w:tc>
                <w:tcPr>
                  <w:tcW w:w="5858" w:type="dxa"/>
                </w:tcPr>
                <w:p w14:paraId="66E58D16" w14:textId="1A5A71F5" w:rsidR="00610067" w:rsidRDefault="00610067" w:rsidP="00610067">
                  <w:pPr>
                    <w:ind w:left="-104"/>
                    <w:rPr>
                      <w:rFonts w:ascii="ScalaSans" w:hAnsi="ScalaSans"/>
                      <w:bCs/>
                      <w:sz w:val="20"/>
                      <w:szCs w:val="20"/>
                      <w:lang w:val="en-US"/>
                    </w:rPr>
                  </w:pPr>
                  <w:r w:rsidRPr="00C708F6">
                    <w:rPr>
                      <w:rFonts w:ascii="ScalaSans" w:hAnsi="ScalaSans"/>
                      <w:bCs/>
                      <w:i/>
                      <w:color w:val="4A442A" w:themeColor="background2" w:themeShade="40"/>
                      <w:sz w:val="20"/>
                      <w:szCs w:val="20"/>
                      <w:lang w:val="en-US"/>
                    </w:rPr>
                    <w:t>E</w:t>
                  </w:r>
                  <w:r>
                    <w:rPr>
                      <w:rFonts w:ascii="ScalaSans" w:hAnsi="ScalaSans"/>
                      <w:bCs/>
                      <w:i/>
                      <w:color w:val="4A442A" w:themeColor="background2" w:themeShade="40"/>
                      <w:sz w:val="20"/>
                      <w:szCs w:val="20"/>
                      <w:lang w:val="en-US"/>
                    </w:rPr>
                    <w:t>va Lindströ</w:t>
                  </w:r>
                  <w:r w:rsidRPr="00C708F6">
                    <w:rPr>
                      <w:rFonts w:ascii="ScalaSans" w:hAnsi="ScalaSans"/>
                      <w:bCs/>
                      <w:i/>
                      <w:color w:val="4A442A" w:themeColor="background2" w:themeShade="40"/>
                      <w:sz w:val="20"/>
                      <w:szCs w:val="20"/>
                      <w:lang w:val="en-US"/>
                    </w:rPr>
                    <w:t>m</w:t>
                  </w:r>
                  <w:r w:rsidRPr="006D4528">
                    <w:rPr>
                      <w:rFonts w:ascii="ScalaSans" w:hAnsi="ScalaSans"/>
                      <w:bCs/>
                      <w:color w:val="4A442A" w:themeColor="background2" w:themeShade="40"/>
                      <w:sz w:val="20"/>
                      <w:szCs w:val="20"/>
                      <w:lang w:val="en-US"/>
                    </w:rPr>
                    <w:t xml:space="preserve">, </w:t>
                  </w:r>
                  <w:r w:rsidRPr="00011A8A">
                    <w:rPr>
                      <w:rFonts w:ascii="ScalaSans" w:hAnsi="ScalaSans"/>
                      <w:bCs/>
                      <w:color w:val="4A442A" w:themeColor="background2" w:themeShade="40"/>
                      <w:sz w:val="20"/>
                      <w:szCs w:val="20"/>
                      <w:lang w:val="en-US"/>
                    </w:rPr>
                    <w:t>Member of the ECA</w:t>
                  </w:r>
                </w:p>
              </w:tc>
            </w:tr>
          </w:tbl>
          <w:p w14:paraId="60475FCA" w14:textId="50EC3E13" w:rsidR="00400ED4" w:rsidRPr="0039730F" w:rsidRDefault="00400ED4" w:rsidP="00400ED4">
            <w:pPr>
              <w:rPr>
                <w:rFonts w:ascii="ScalaSans" w:hAnsi="ScalaSans"/>
                <w:bCs/>
                <w:sz w:val="20"/>
                <w:szCs w:val="20"/>
                <w:lang w:val="en-GB"/>
              </w:rPr>
            </w:pPr>
          </w:p>
        </w:tc>
      </w:tr>
      <w:tr w:rsidR="00212761" w:rsidRPr="00400ED4" w14:paraId="091C54D3" w14:textId="77777777" w:rsidTr="00F64BC6">
        <w:trPr>
          <w:gridAfter w:val="1"/>
          <w:wAfter w:w="3020" w:type="dxa"/>
          <w:trHeight w:val="441"/>
        </w:trPr>
        <w:tc>
          <w:tcPr>
            <w:tcW w:w="1699" w:type="dxa"/>
            <w:vMerge/>
            <w:shd w:val="clear" w:color="auto" w:fill="FFFFFF" w:themeFill="background1"/>
            <w:vAlign w:val="center"/>
            <w:hideMark/>
          </w:tcPr>
          <w:p w14:paraId="0A44195B" w14:textId="77777777" w:rsidR="00212761" w:rsidRPr="00011A8A" w:rsidRDefault="00212761" w:rsidP="00400ED4">
            <w:pPr>
              <w:tabs>
                <w:tab w:val="left" w:pos="1315"/>
              </w:tabs>
              <w:ind w:right="145"/>
              <w:jc w:val="right"/>
              <w:rPr>
                <w:rFonts w:ascii="ScalaSans" w:hAnsi="ScalaSans"/>
                <w:b/>
                <w:bCs/>
                <w:sz w:val="20"/>
                <w:szCs w:val="20"/>
                <w:lang w:val="en-US"/>
              </w:rPr>
            </w:pPr>
          </w:p>
        </w:tc>
        <w:tc>
          <w:tcPr>
            <w:tcW w:w="8229" w:type="dxa"/>
            <w:gridSpan w:val="2"/>
            <w:shd w:val="clear" w:color="auto" w:fill="FFFFFF" w:themeFill="background1"/>
          </w:tcPr>
          <w:p w14:paraId="5FA8E5D9" w14:textId="77777777" w:rsidR="00CB2778" w:rsidRDefault="00CB2778" w:rsidP="00400ED4">
            <w:pPr>
              <w:jc w:val="left"/>
              <w:rPr>
                <w:rFonts w:ascii="ScalaSans" w:hAnsi="ScalaSans"/>
                <w:b/>
                <w:bCs/>
                <w:color w:val="4A442A" w:themeColor="background2" w:themeShade="40"/>
                <w:sz w:val="20"/>
                <w:szCs w:val="20"/>
                <w:lang w:val="en-US"/>
              </w:rPr>
            </w:pPr>
          </w:p>
          <w:p w14:paraId="36159D76" w14:textId="0C52CDAC" w:rsidR="0002002A" w:rsidRPr="00011A8A" w:rsidRDefault="0002002A" w:rsidP="00400ED4">
            <w:pPr>
              <w:jc w:val="left"/>
              <w:rPr>
                <w:rFonts w:ascii="ScalaSans" w:hAnsi="ScalaSans"/>
                <w:b/>
                <w:bCs/>
                <w:color w:val="4A442A" w:themeColor="background2" w:themeShade="40"/>
                <w:sz w:val="20"/>
                <w:szCs w:val="20"/>
                <w:lang w:val="en-US"/>
              </w:rPr>
            </w:pPr>
            <w:r w:rsidRPr="00011A8A">
              <w:rPr>
                <w:rFonts w:ascii="ScalaSans" w:hAnsi="ScalaSans"/>
                <w:b/>
                <w:bCs/>
                <w:color w:val="4A442A" w:themeColor="background2" w:themeShade="40"/>
                <w:sz w:val="20"/>
                <w:szCs w:val="20"/>
                <w:lang w:val="en-US"/>
              </w:rPr>
              <w:t xml:space="preserve">Interactive </w:t>
            </w:r>
            <w:r w:rsidR="00212761" w:rsidRPr="00011A8A">
              <w:rPr>
                <w:rFonts w:ascii="ScalaSans" w:hAnsi="ScalaSans"/>
                <w:b/>
                <w:bCs/>
                <w:color w:val="4A442A" w:themeColor="background2" w:themeShade="40"/>
                <w:sz w:val="20"/>
                <w:szCs w:val="20"/>
                <w:lang w:val="en-US"/>
              </w:rPr>
              <w:t xml:space="preserve">experience </w:t>
            </w:r>
            <w:r w:rsidRPr="00011A8A">
              <w:rPr>
                <w:rFonts w:ascii="ScalaSans" w:hAnsi="ScalaSans"/>
                <w:b/>
                <w:bCs/>
                <w:color w:val="4A442A" w:themeColor="background2" w:themeShade="40"/>
                <w:sz w:val="20"/>
                <w:szCs w:val="20"/>
                <w:lang w:val="en-US"/>
              </w:rPr>
              <w:t>(Mentimeter)</w:t>
            </w:r>
          </w:p>
          <w:p w14:paraId="0C0100D3" w14:textId="77777777" w:rsidR="00207333" w:rsidRDefault="00A65C13" w:rsidP="00011A8A">
            <w:pPr>
              <w:ind w:left="62" w:hanging="62"/>
              <w:rPr>
                <w:rFonts w:ascii="ScalaSans" w:hAnsi="ScalaSans"/>
                <w:b/>
                <w:bCs/>
                <w:color w:val="4A442A" w:themeColor="background2" w:themeShade="40"/>
                <w:sz w:val="20"/>
                <w:szCs w:val="20"/>
                <w:lang w:val="en-US"/>
              </w:rPr>
            </w:pPr>
            <w:r w:rsidRPr="00011A8A">
              <w:rPr>
                <w:rFonts w:ascii="ScalaSans" w:hAnsi="ScalaSans"/>
                <w:b/>
                <w:bCs/>
                <w:color w:val="4A442A" w:themeColor="background2" w:themeShade="40"/>
                <w:sz w:val="20"/>
                <w:szCs w:val="20"/>
                <w:lang w:val="en-US"/>
              </w:rPr>
              <w:t xml:space="preserve">Introduction to the parallel workshops </w:t>
            </w:r>
          </w:p>
          <w:p w14:paraId="0A0B1DD2" w14:textId="77777777" w:rsidR="00011A8A" w:rsidRDefault="00011A8A" w:rsidP="00011A8A">
            <w:pPr>
              <w:ind w:left="62" w:hanging="62"/>
              <w:rPr>
                <w:rFonts w:ascii="ScalaSans" w:hAnsi="ScalaSans"/>
                <w:b/>
                <w:bCs/>
                <w:color w:val="4A442A" w:themeColor="background2" w:themeShade="40"/>
                <w:sz w:val="20"/>
                <w:szCs w:val="20"/>
                <w:lang w:val="en-US"/>
              </w:rPr>
            </w:pPr>
          </w:p>
          <w:p w14:paraId="5353BC8B" w14:textId="77777777" w:rsidR="00011A8A" w:rsidRPr="00011A8A" w:rsidRDefault="00011A8A" w:rsidP="00011A8A">
            <w:pPr>
              <w:jc w:val="left"/>
              <w:rPr>
                <w:rFonts w:ascii="ScalaSans" w:hAnsi="ScalaSans"/>
                <w:b/>
                <w:bCs/>
                <w:sz w:val="20"/>
                <w:szCs w:val="20"/>
                <w:lang w:val="en-US"/>
              </w:rPr>
            </w:pPr>
            <w:r w:rsidRPr="00011A8A">
              <w:rPr>
                <w:rFonts w:ascii="ScalaSans" w:hAnsi="ScalaSans"/>
                <w:b/>
                <w:bCs/>
                <w:sz w:val="20"/>
                <w:szCs w:val="20"/>
                <w:lang w:val="en-US"/>
              </w:rPr>
              <w:t xml:space="preserve">Group Photo </w:t>
            </w:r>
          </w:p>
          <w:p w14:paraId="5C06BA0C" w14:textId="147C9274" w:rsidR="00011A8A" w:rsidRPr="00011A8A" w:rsidRDefault="00011A8A" w:rsidP="00011A8A">
            <w:pPr>
              <w:ind w:left="62" w:hanging="62"/>
              <w:rPr>
                <w:rFonts w:ascii="ScalaSans" w:hAnsi="ScalaSans"/>
                <w:b/>
                <w:bCs/>
                <w:color w:val="4A442A" w:themeColor="background2" w:themeShade="40"/>
                <w:sz w:val="20"/>
                <w:szCs w:val="20"/>
                <w:lang w:val="en-US"/>
              </w:rPr>
            </w:pPr>
          </w:p>
        </w:tc>
      </w:tr>
      <w:tr w:rsidR="00345234" w:rsidRPr="002E643A" w14:paraId="318ADA0E" w14:textId="77777777" w:rsidTr="00F64BC6">
        <w:trPr>
          <w:gridAfter w:val="1"/>
          <w:wAfter w:w="3020" w:type="dxa"/>
        </w:trPr>
        <w:tc>
          <w:tcPr>
            <w:tcW w:w="1699" w:type="dxa"/>
            <w:shd w:val="clear" w:color="auto" w:fill="FFFFFF" w:themeFill="background1"/>
            <w:hideMark/>
          </w:tcPr>
          <w:p w14:paraId="2843BDBC" w14:textId="041B3C9F" w:rsidR="00345234" w:rsidRPr="00011A8A" w:rsidRDefault="00434646" w:rsidP="00400ED4">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12h50-14h20</w:t>
            </w:r>
          </w:p>
          <w:p w14:paraId="1EEEDCCD" w14:textId="6F28F49E" w:rsidR="00345234" w:rsidRPr="00011A8A" w:rsidRDefault="00345234" w:rsidP="00400ED4">
            <w:pPr>
              <w:tabs>
                <w:tab w:val="left" w:pos="1315"/>
              </w:tabs>
              <w:ind w:right="145"/>
              <w:jc w:val="right"/>
              <w:rPr>
                <w:rFonts w:ascii="ScalaSans" w:hAnsi="ScalaSans"/>
                <w:b/>
                <w:bCs/>
                <w:color w:val="947631"/>
                <w:sz w:val="20"/>
                <w:szCs w:val="20"/>
                <w:lang w:val="en-US"/>
              </w:rPr>
            </w:pPr>
          </w:p>
        </w:tc>
        <w:tc>
          <w:tcPr>
            <w:tcW w:w="8229" w:type="dxa"/>
            <w:gridSpan w:val="2"/>
            <w:shd w:val="clear" w:color="auto" w:fill="FFFFFF" w:themeFill="background1"/>
            <w:hideMark/>
          </w:tcPr>
          <w:p w14:paraId="634FBBDF" w14:textId="77777777" w:rsidR="00345234" w:rsidRPr="00011A8A" w:rsidRDefault="00900804" w:rsidP="00400ED4">
            <w:pPr>
              <w:pStyle w:val="PargrafodaLista"/>
              <w:ind w:left="0"/>
              <w:contextualSpacing w:val="0"/>
              <w:rPr>
                <w:rFonts w:ascii="ScalaSans" w:hAnsi="ScalaSans"/>
                <w:b/>
                <w:bCs/>
                <w:color w:val="947631"/>
                <w:sz w:val="20"/>
                <w:szCs w:val="20"/>
                <w:lang w:val="en-US" w:eastAsia="en-US"/>
              </w:rPr>
            </w:pPr>
            <w:r w:rsidRPr="00011A8A">
              <w:rPr>
                <w:rFonts w:ascii="ScalaSans" w:hAnsi="ScalaSans"/>
                <w:b/>
                <w:bCs/>
                <w:color w:val="947631"/>
                <w:sz w:val="20"/>
                <w:szCs w:val="20"/>
                <w:lang w:val="en-US" w:eastAsia="en-US"/>
              </w:rPr>
              <w:t>Lunch</w:t>
            </w:r>
            <w:r w:rsidR="00345234" w:rsidRPr="00011A8A">
              <w:rPr>
                <w:rFonts w:ascii="ScalaSans" w:hAnsi="ScalaSans"/>
                <w:b/>
                <w:bCs/>
                <w:color w:val="947631"/>
                <w:sz w:val="20"/>
                <w:szCs w:val="20"/>
                <w:lang w:val="en-US" w:eastAsia="en-US"/>
              </w:rPr>
              <w:t xml:space="preserve"> </w:t>
            </w:r>
            <w:r w:rsidR="004F3C07" w:rsidRPr="00011A8A">
              <w:rPr>
                <w:rFonts w:ascii="ScalaSans" w:hAnsi="ScalaSans"/>
                <w:b/>
                <w:bCs/>
                <w:color w:val="947631"/>
                <w:sz w:val="20"/>
                <w:szCs w:val="20"/>
                <w:lang w:val="en-US" w:eastAsia="en-US"/>
              </w:rPr>
              <w:t xml:space="preserve">hosted by </w:t>
            </w:r>
            <w:r w:rsidR="004F3C07" w:rsidRPr="00011A8A">
              <w:rPr>
                <w:rFonts w:ascii="ScalaSans" w:hAnsi="ScalaSans"/>
                <w:b/>
                <w:bCs/>
                <w:i/>
                <w:color w:val="947631"/>
                <w:sz w:val="20"/>
                <w:szCs w:val="20"/>
                <w:lang w:val="en-US" w:eastAsia="en-US"/>
              </w:rPr>
              <w:t xml:space="preserve">Tribunal de Contas </w:t>
            </w:r>
            <w:r w:rsidR="004F3C07" w:rsidRPr="00011A8A">
              <w:rPr>
                <w:rFonts w:ascii="ScalaSans" w:hAnsi="ScalaSans"/>
                <w:b/>
                <w:bCs/>
                <w:color w:val="947631"/>
                <w:sz w:val="20"/>
                <w:szCs w:val="20"/>
                <w:lang w:val="en-US" w:eastAsia="en-US"/>
              </w:rPr>
              <w:t>of Portugal</w:t>
            </w:r>
          </w:p>
          <w:p w14:paraId="4C995626" w14:textId="7E5C238A" w:rsidR="00C66E8D" w:rsidRPr="00011A8A" w:rsidRDefault="00C66E8D" w:rsidP="00400ED4">
            <w:pPr>
              <w:pStyle w:val="PargrafodaLista"/>
              <w:ind w:left="0"/>
              <w:contextualSpacing w:val="0"/>
              <w:rPr>
                <w:rFonts w:ascii="ScalaSans" w:hAnsi="ScalaSans"/>
                <w:b/>
                <w:bCs/>
                <w:color w:val="947631"/>
                <w:sz w:val="20"/>
                <w:szCs w:val="20"/>
                <w:lang w:val="en-US" w:eastAsia="en-US"/>
              </w:rPr>
            </w:pPr>
          </w:p>
        </w:tc>
      </w:tr>
      <w:tr w:rsidR="00900804" w:rsidRPr="002E643A" w14:paraId="07D8653A" w14:textId="77777777" w:rsidTr="00F64BC6">
        <w:trPr>
          <w:gridAfter w:val="1"/>
          <w:wAfter w:w="3020" w:type="dxa"/>
        </w:trPr>
        <w:tc>
          <w:tcPr>
            <w:tcW w:w="1699" w:type="dxa"/>
            <w:shd w:val="clear" w:color="auto" w:fill="FFFFFF" w:themeFill="background1"/>
          </w:tcPr>
          <w:p w14:paraId="7B14EF38" w14:textId="18D063F6" w:rsidR="00900804" w:rsidRPr="00011A8A" w:rsidRDefault="00C66E8D" w:rsidP="00400ED4">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14h</w:t>
            </w:r>
            <w:r w:rsidR="00434646" w:rsidRPr="00011A8A">
              <w:rPr>
                <w:rFonts w:ascii="ScalaSans" w:hAnsi="ScalaSans"/>
                <w:b/>
                <w:bCs/>
                <w:color w:val="947631"/>
                <w:sz w:val="20"/>
                <w:szCs w:val="20"/>
                <w:lang w:val="en-US"/>
              </w:rPr>
              <w:t>30 – 16h00</w:t>
            </w:r>
          </w:p>
        </w:tc>
        <w:tc>
          <w:tcPr>
            <w:tcW w:w="8229" w:type="dxa"/>
            <w:gridSpan w:val="2"/>
            <w:shd w:val="clear" w:color="auto" w:fill="FFFFFF" w:themeFill="background1"/>
          </w:tcPr>
          <w:p w14:paraId="6D2A38F8" w14:textId="5D7C0F77" w:rsidR="00A65C13" w:rsidRPr="00011A8A" w:rsidRDefault="00900804" w:rsidP="00400ED4">
            <w:pPr>
              <w:pStyle w:val="PargrafodaLista"/>
              <w:ind w:left="0"/>
              <w:contextualSpacing w:val="0"/>
              <w:rPr>
                <w:rFonts w:ascii="ScalaSans" w:hAnsi="ScalaSans"/>
                <w:b/>
                <w:sz w:val="20"/>
                <w:szCs w:val="20"/>
                <w:lang w:val="en-US"/>
              </w:rPr>
            </w:pPr>
            <w:r w:rsidRPr="00011A8A">
              <w:rPr>
                <w:rFonts w:ascii="ScalaSans" w:hAnsi="ScalaSans"/>
                <w:b/>
                <w:sz w:val="20"/>
                <w:szCs w:val="20"/>
                <w:lang w:val="en-US"/>
              </w:rPr>
              <w:t>SESSION III- Workshops  based on effective experiences of auditing for SDGs</w:t>
            </w:r>
          </w:p>
        </w:tc>
      </w:tr>
      <w:tr w:rsidR="00345234" w:rsidRPr="002E643A" w14:paraId="7CB3B03A" w14:textId="77777777" w:rsidTr="00F64BC6">
        <w:trPr>
          <w:gridAfter w:val="1"/>
          <w:wAfter w:w="3020" w:type="dxa"/>
          <w:trHeight w:val="380"/>
        </w:trPr>
        <w:tc>
          <w:tcPr>
            <w:tcW w:w="1699" w:type="dxa"/>
            <w:shd w:val="clear" w:color="auto" w:fill="FFFFFF" w:themeFill="background1"/>
          </w:tcPr>
          <w:p w14:paraId="6CC9698A" w14:textId="77777777" w:rsidR="00345234" w:rsidRPr="00011A8A" w:rsidRDefault="00345234" w:rsidP="00400ED4">
            <w:pPr>
              <w:tabs>
                <w:tab w:val="left" w:pos="1315"/>
              </w:tabs>
              <w:ind w:right="145"/>
              <w:rPr>
                <w:rFonts w:ascii="ScalaSans" w:hAnsi="ScalaSans"/>
                <w:b/>
                <w:sz w:val="20"/>
                <w:szCs w:val="20"/>
                <w:lang w:val="en-US"/>
              </w:rPr>
            </w:pPr>
          </w:p>
          <w:p w14:paraId="3525BB3E" w14:textId="77777777" w:rsidR="00345234" w:rsidRPr="00011A8A" w:rsidRDefault="00345234" w:rsidP="00400ED4">
            <w:pPr>
              <w:tabs>
                <w:tab w:val="left" w:pos="1315"/>
              </w:tabs>
              <w:ind w:right="145"/>
              <w:rPr>
                <w:rFonts w:ascii="ScalaSans" w:hAnsi="ScalaSans"/>
                <w:b/>
                <w:sz w:val="20"/>
                <w:szCs w:val="20"/>
                <w:lang w:val="en-US"/>
              </w:rPr>
            </w:pPr>
          </w:p>
          <w:p w14:paraId="3873FC91" w14:textId="77777777" w:rsidR="00345234" w:rsidRPr="00011A8A" w:rsidRDefault="00345234" w:rsidP="00400ED4">
            <w:pPr>
              <w:tabs>
                <w:tab w:val="left" w:pos="1315"/>
              </w:tabs>
              <w:ind w:right="145"/>
              <w:rPr>
                <w:rFonts w:ascii="ScalaSans" w:hAnsi="ScalaSans"/>
                <w:b/>
                <w:sz w:val="20"/>
                <w:szCs w:val="20"/>
                <w:lang w:val="en-US"/>
              </w:rPr>
            </w:pPr>
          </w:p>
          <w:p w14:paraId="4E587094" w14:textId="77777777" w:rsidR="00345234" w:rsidRPr="00011A8A" w:rsidRDefault="00345234" w:rsidP="00400ED4">
            <w:pPr>
              <w:tabs>
                <w:tab w:val="left" w:pos="1315"/>
              </w:tabs>
              <w:ind w:right="145"/>
              <w:rPr>
                <w:rFonts w:ascii="ScalaSans" w:hAnsi="ScalaSans"/>
                <w:b/>
                <w:sz w:val="20"/>
                <w:szCs w:val="20"/>
                <w:lang w:val="en-US"/>
              </w:rPr>
            </w:pPr>
          </w:p>
          <w:p w14:paraId="07D22536" w14:textId="77777777" w:rsidR="00345234" w:rsidRPr="00011A8A" w:rsidRDefault="00345234" w:rsidP="00400ED4">
            <w:pPr>
              <w:tabs>
                <w:tab w:val="left" w:pos="1315"/>
              </w:tabs>
              <w:ind w:right="145"/>
              <w:rPr>
                <w:rFonts w:ascii="ScalaSans" w:hAnsi="ScalaSans"/>
                <w:b/>
                <w:sz w:val="20"/>
                <w:szCs w:val="20"/>
                <w:lang w:val="en-US"/>
              </w:rPr>
            </w:pPr>
          </w:p>
          <w:p w14:paraId="0EE66FAE" w14:textId="77777777" w:rsidR="00345234" w:rsidRPr="00011A8A" w:rsidRDefault="00345234" w:rsidP="00400ED4">
            <w:pPr>
              <w:tabs>
                <w:tab w:val="left" w:pos="1315"/>
              </w:tabs>
              <w:ind w:right="145"/>
              <w:rPr>
                <w:rFonts w:ascii="ScalaSans" w:hAnsi="ScalaSans"/>
                <w:b/>
                <w:sz w:val="20"/>
                <w:szCs w:val="20"/>
                <w:lang w:val="en-US"/>
              </w:rPr>
            </w:pPr>
          </w:p>
          <w:p w14:paraId="41228A15" w14:textId="397FC36A" w:rsidR="00345234" w:rsidRPr="00011A8A" w:rsidRDefault="00345234" w:rsidP="00400ED4">
            <w:pPr>
              <w:tabs>
                <w:tab w:val="left" w:pos="1315"/>
              </w:tabs>
              <w:ind w:right="145"/>
              <w:rPr>
                <w:rFonts w:ascii="ScalaSans" w:hAnsi="ScalaSans"/>
                <w:b/>
                <w:sz w:val="20"/>
                <w:szCs w:val="20"/>
                <w:lang w:val="en-US"/>
              </w:rPr>
            </w:pPr>
          </w:p>
          <w:p w14:paraId="5A44257B" w14:textId="77777777" w:rsidR="00345234" w:rsidRPr="00011A8A" w:rsidRDefault="00345234" w:rsidP="00400ED4">
            <w:pPr>
              <w:tabs>
                <w:tab w:val="left" w:pos="1315"/>
              </w:tabs>
              <w:ind w:right="145"/>
              <w:rPr>
                <w:rFonts w:ascii="ScalaSans" w:hAnsi="ScalaSans"/>
                <w:b/>
                <w:sz w:val="20"/>
                <w:szCs w:val="20"/>
                <w:lang w:val="en-US"/>
              </w:rPr>
            </w:pPr>
          </w:p>
          <w:p w14:paraId="788D1CEE" w14:textId="0143499A" w:rsidR="00345234" w:rsidRPr="00011A8A" w:rsidRDefault="00345234" w:rsidP="00400ED4">
            <w:pPr>
              <w:tabs>
                <w:tab w:val="left" w:pos="1315"/>
              </w:tabs>
              <w:ind w:right="145"/>
              <w:rPr>
                <w:rFonts w:ascii="ScalaSans" w:hAnsi="ScalaSans"/>
                <w:b/>
                <w:sz w:val="20"/>
                <w:szCs w:val="20"/>
                <w:lang w:val="en-US"/>
              </w:rPr>
            </w:pPr>
          </w:p>
          <w:p w14:paraId="55242466" w14:textId="2EFF4FBA" w:rsidR="00345234" w:rsidRPr="00011A8A" w:rsidRDefault="00345234" w:rsidP="00400ED4">
            <w:pPr>
              <w:tabs>
                <w:tab w:val="left" w:pos="1315"/>
              </w:tabs>
              <w:ind w:right="145"/>
              <w:rPr>
                <w:rFonts w:ascii="ScalaSans" w:hAnsi="ScalaSans"/>
                <w:b/>
                <w:sz w:val="20"/>
                <w:szCs w:val="20"/>
                <w:lang w:val="en-US"/>
              </w:rPr>
            </w:pPr>
          </w:p>
          <w:p w14:paraId="22F5BC7B" w14:textId="5837F7EE" w:rsidR="00345234" w:rsidRPr="00011A8A" w:rsidRDefault="00345234" w:rsidP="00400ED4">
            <w:pPr>
              <w:tabs>
                <w:tab w:val="left" w:pos="1315"/>
              </w:tabs>
              <w:ind w:right="145"/>
              <w:rPr>
                <w:rFonts w:ascii="ScalaSans" w:hAnsi="ScalaSans"/>
                <w:b/>
                <w:sz w:val="20"/>
                <w:szCs w:val="20"/>
                <w:lang w:val="en-US"/>
              </w:rPr>
            </w:pPr>
          </w:p>
          <w:p w14:paraId="2656F623" w14:textId="5BC9C50A" w:rsidR="00345234" w:rsidRPr="00011A8A" w:rsidRDefault="00345234" w:rsidP="00400ED4">
            <w:pPr>
              <w:tabs>
                <w:tab w:val="left" w:pos="1315"/>
              </w:tabs>
              <w:ind w:right="145"/>
              <w:rPr>
                <w:rFonts w:ascii="ScalaSans" w:hAnsi="ScalaSans"/>
                <w:b/>
                <w:sz w:val="20"/>
                <w:szCs w:val="20"/>
                <w:lang w:val="en-US"/>
              </w:rPr>
            </w:pPr>
          </w:p>
          <w:p w14:paraId="0CFAEF30" w14:textId="7DC2989D" w:rsidR="00345234" w:rsidRPr="00011A8A" w:rsidRDefault="00345234" w:rsidP="00400ED4">
            <w:pPr>
              <w:tabs>
                <w:tab w:val="left" w:pos="1315"/>
              </w:tabs>
              <w:ind w:right="145"/>
              <w:rPr>
                <w:rFonts w:ascii="ScalaSans" w:hAnsi="ScalaSans"/>
                <w:b/>
                <w:sz w:val="20"/>
                <w:szCs w:val="20"/>
                <w:lang w:val="en-US"/>
              </w:rPr>
            </w:pPr>
          </w:p>
          <w:p w14:paraId="4CC85685" w14:textId="1C7DCF15" w:rsidR="00345234" w:rsidRPr="00011A8A" w:rsidRDefault="00345234" w:rsidP="00400ED4">
            <w:pPr>
              <w:tabs>
                <w:tab w:val="left" w:pos="1315"/>
              </w:tabs>
              <w:ind w:right="145"/>
              <w:rPr>
                <w:rFonts w:ascii="ScalaSans" w:hAnsi="ScalaSans"/>
                <w:b/>
                <w:sz w:val="20"/>
                <w:szCs w:val="20"/>
                <w:lang w:val="en-US"/>
              </w:rPr>
            </w:pPr>
          </w:p>
          <w:p w14:paraId="5D2CD4D8" w14:textId="77777777" w:rsidR="00345234" w:rsidRPr="00011A8A" w:rsidRDefault="00345234" w:rsidP="00400ED4">
            <w:pPr>
              <w:tabs>
                <w:tab w:val="left" w:pos="1315"/>
              </w:tabs>
              <w:ind w:right="145"/>
              <w:rPr>
                <w:rFonts w:ascii="ScalaSans" w:hAnsi="ScalaSans"/>
                <w:b/>
                <w:sz w:val="20"/>
                <w:szCs w:val="20"/>
                <w:lang w:val="en-US"/>
              </w:rPr>
            </w:pPr>
          </w:p>
          <w:p w14:paraId="294453F8" w14:textId="33B0CF87" w:rsidR="00345234" w:rsidRPr="00011A8A" w:rsidRDefault="00345234" w:rsidP="00400ED4">
            <w:pPr>
              <w:tabs>
                <w:tab w:val="left" w:pos="1315"/>
              </w:tabs>
              <w:ind w:right="145"/>
              <w:rPr>
                <w:rFonts w:ascii="ScalaSans" w:hAnsi="ScalaSans"/>
                <w:b/>
                <w:sz w:val="20"/>
                <w:szCs w:val="20"/>
                <w:lang w:val="en-US"/>
              </w:rPr>
            </w:pPr>
          </w:p>
          <w:p w14:paraId="1780AFE9" w14:textId="77777777" w:rsidR="00345234" w:rsidRPr="00011A8A" w:rsidRDefault="00345234" w:rsidP="00400ED4">
            <w:pPr>
              <w:tabs>
                <w:tab w:val="left" w:pos="1315"/>
              </w:tabs>
              <w:ind w:right="145"/>
              <w:rPr>
                <w:rFonts w:ascii="ScalaSans" w:hAnsi="ScalaSans"/>
                <w:b/>
                <w:sz w:val="20"/>
                <w:szCs w:val="20"/>
                <w:lang w:val="en-US"/>
              </w:rPr>
            </w:pPr>
          </w:p>
          <w:p w14:paraId="3D056C92" w14:textId="77777777" w:rsidR="00345234" w:rsidRPr="00011A8A" w:rsidRDefault="00345234" w:rsidP="00400ED4">
            <w:pPr>
              <w:tabs>
                <w:tab w:val="left" w:pos="1315"/>
              </w:tabs>
              <w:ind w:right="145"/>
              <w:rPr>
                <w:rFonts w:ascii="ScalaSans" w:hAnsi="ScalaSans"/>
                <w:b/>
                <w:sz w:val="20"/>
                <w:szCs w:val="20"/>
                <w:lang w:val="en-US"/>
              </w:rPr>
            </w:pPr>
          </w:p>
          <w:p w14:paraId="1763FFF2" w14:textId="05C2FADA" w:rsidR="00345234" w:rsidRPr="00011A8A" w:rsidRDefault="00345234" w:rsidP="00400ED4">
            <w:pPr>
              <w:tabs>
                <w:tab w:val="left" w:pos="1315"/>
              </w:tabs>
              <w:ind w:right="145"/>
              <w:rPr>
                <w:rFonts w:ascii="ScalaSans" w:hAnsi="ScalaSans"/>
                <w:b/>
                <w:sz w:val="20"/>
                <w:szCs w:val="20"/>
                <w:lang w:val="en-US"/>
              </w:rPr>
            </w:pPr>
          </w:p>
          <w:p w14:paraId="31E1640C" w14:textId="77777777" w:rsidR="00345234" w:rsidRPr="00011A8A" w:rsidRDefault="00345234" w:rsidP="00400ED4">
            <w:pPr>
              <w:tabs>
                <w:tab w:val="left" w:pos="1315"/>
              </w:tabs>
              <w:ind w:right="145"/>
              <w:rPr>
                <w:rFonts w:ascii="ScalaSans" w:hAnsi="ScalaSans"/>
                <w:b/>
                <w:sz w:val="20"/>
                <w:szCs w:val="20"/>
                <w:lang w:val="en-US"/>
              </w:rPr>
            </w:pPr>
          </w:p>
          <w:p w14:paraId="11249739" w14:textId="77777777" w:rsidR="00345234" w:rsidRPr="00011A8A" w:rsidRDefault="00345234" w:rsidP="00400ED4">
            <w:pPr>
              <w:tabs>
                <w:tab w:val="left" w:pos="1315"/>
              </w:tabs>
              <w:ind w:right="145"/>
              <w:rPr>
                <w:rFonts w:ascii="ScalaSans" w:hAnsi="ScalaSans"/>
                <w:b/>
                <w:sz w:val="20"/>
                <w:szCs w:val="20"/>
                <w:lang w:val="en-US"/>
              </w:rPr>
            </w:pPr>
          </w:p>
          <w:p w14:paraId="0D23330A" w14:textId="461C1C04" w:rsidR="00345234" w:rsidRPr="00011A8A" w:rsidRDefault="00345234" w:rsidP="00400ED4">
            <w:pPr>
              <w:tabs>
                <w:tab w:val="left" w:pos="1315"/>
              </w:tabs>
              <w:ind w:right="145"/>
              <w:rPr>
                <w:rFonts w:ascii="ScalaSans" w:hAnsi="ScalaSans"/>
                <w:b/>
                <w:sz w:val="20"/>
                <w:szCs w:val="20"/>
                <w:lang w:val="en-US"/>
              </w:rPr>
            </w:pPr>
          </w:p>
          <w:p w14:paraId="72E1BE65" w14:textId="2312D5FF" w:rsidR="00345234" w:rsidRPr="00011A8A" w:rsidRDefault="00345234" w:rsidP="00400ED4">
            <w:pPr>
              <w:tabs>
                <w:tab w:val="left" w:pos="1315"/>
              </w:tabs>
              <w:ind w:right="145"/>
              <w:rPr>
                <w:rFonts w:ascii="ScalaSans" w:hAnsi="ScalaSans"/>
                <w:b/>
                <w:sz w:val="20"/>
                <w:szCs w:val="20"/>
                <w:lang w:val="en-US"/>
              </w:rPr>
            </w:pPr>
          </w:p>
          <w:p w14:paraId="07CA6208" w14:textId="2762947F" w:rsidR="00017E64" w:rsidRDefault="00017E64" w:rsidP="00400ED4">
            <w:pPr>
              <w:tabs>
                <w:tab w:val="left" w:pos="1315"/>
              </w:tabs>
              <w:ind w:right="145"/>
              <w:rPr>
                <w:rFonts w:ascii="ScalaSans" w:hAnsi="ScalaSans"/>
                <w:b/>
                <w:sz w:val="28"/>
                <w:szCs w:val="20"/>
                <w:lang w:val="en-US"/>
              </w:rPr>
            </w:pPr>
          </w:p>
          <w:p w14:paraId="0BE78C0E" w14:textId="75E90DF2" w:rsidR="00527455" w:rsidRDefault="00527455" w:rsidP="00400ED4">
            <w:pPr>
              <w:tabs>
                <w:tab w:val="left" w:pos="1315"/>
              </w:tabs>
              <w:ind w:right="145"/>
              <w:rPr>
                <w:rFonts w:ascii="ScalaSans" w:hAnsi="ScalaSans"/>
                <w:b/>
                <w:sz w:val="28"/>
                <w:szCs w:val="20"/>
                <w:lang w:val="en-US"/>
              </w:rPr>
            </w:pPr>
          </w:p>
          <w:p w14:paraId="08C8F421" w14:textId="7753EEB2" w:rsidR="00527455" w:rsidRDefault="00527455" w:rsidP="00400ED4">
            <w:pPr>
              <w:tabs>
                <w:tab w:val="left" w:pos="1315"/>
              </w:tabs>
              <w:ind w:right="145"/>
              <w:rPr>
                <w:rFonts w:ascii="ScalaSans" w:hAnsi="ScalaSans"/>
                <w:b/>
                <w:sz w:val="28"/>
                <w:szCs w:val="20"/>
                <w:lang w:val="en-US"/>
              </w:rPr>
            </w:pPr>
          </w:p>
          <w:p w14:paraId="69F90DCF" w14:textId="77777777" w:rsidR="00527455" w:rsidRDefault="00527455" w:rsidP="00400ED4">
            <w:pPr>
              <w:tabs>
                <w:tab w:val="left" w:pos="1315"/>
              </w:tabs>
              <w:ind w:right="145"/>
              <w:rPr>
                <w:rFonts w:ascii="ScalaSans" w:hAnsi="ScalaSans"/>
                <w:b/>
                <w:sz w:val="28"/>
                <w:szCs w:val="20"/>
                <w:lang w:val="en-US"/>
              </w:rPr>
            </w:pPr>
          </w:p>
          <w:p w14:paraId="4372BC12" w14:textId="761381BE" w:rsidR="008548CF" w:rsidRPr="00011A8A" w:rsidRDefault="00A65C13" w:rsidP="00400ED4">
            <w:pPr>
              <w:tabs>
                <w:tab w:val="left" w:pos="1315"/>
              </w:tabs>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16h</w:t>
            </w:r>
            <w:r w:rsidR="00434646" w:rsidRPr="00011A8A">
              <w:rPr>
                <w:rFonts w:ascii="ScalaSans" w:hAnsi="ScalaSans"/>
                <w:b/>
                <w:bCs/>
                <w:color w:val="947631"/>
                <w:sz w:val="20"/>
                <w:szCs w:val="20"/>
                <w:lang w:val="en-US"/>
              </w:rPr>
              <w:t>00</w:t>
            </w:r>
            <w:r w:rsidRPr="00011A8A">
              <w:rPr>
                <w:rFonts w:ascii="ScalaSans" w:hAnsi="ScalaSans"/>
                <w:b/>
                <w:bCs/>
                <w:color w:val="947631"/>
                <w:sz w:val="20"/>
                <w:szCs w:val="20"/>
                <w:lang w:val="en-US"/>
              </w:rPr>
              <w:t>-16h30</w:t>
            </w:r>
          </w:p>
          <w:p w14:paraId="6A715781" w14:textId="45FA6384" w:rsidR="00471FDD" w:rsidRPr="00011A8A" w:rsidRDefault="00471FDD" w:rsidP="00400ED4">
            <w:pPr>
              <w:tabs>
                <w:tab w:val="left" w:pos="1315"/>
              </w:tabs>
              <w:ind w:right="145"/>
              <w:jc w:val="right"/>
              <w:rPr>
                <w:rFonts w:ascii="ScalaSans" w:hAnsi="ScalaSans"/>
                <w:b/>
                <w:bCs/>
                <w:color w:val="947631"/>
                <w:sz w:val="20"/>
                <w:szCs w:val="20"/>
                <w:lang w:val="en-US"/>
              </w:rPr>
            </w:pPr>
          </w:p>
          <w:p w14:paraId="31C89A24" w14:textId="50936A75" w:rsidR="00471FDD" w:rsidRPr="00610067" w:rsidRDefault="00471FDD" w:rsidP="00400ED4">
            <w:pPr>
              <w:tabs>
                <w:tab w:val="left" w:pos="1315"/>
              </w:tabs>
              <w:ind w:right="145"/>
              <w:jc w:val="right"/>
              <w:rPr>
                <w:rFonts w:ascii="ScalaSans" w:hAnsi="ScalaSans"/>
                <w:b/>
                <w:bCs/>
                <w:color w:val="947631"/>
                <w:sz w:val="22"/>
                <w:szCs w:val="20"/>
                <w:lang w:val="en-US"/>
              </w:rPr>
            </w:pPr>
          </w:p>
          <w:p w14:paraId="4267F8CC" w14:textId="77777777" w:rsidR="00610067" w:rsidRPr="000079AF" w:rsidRDefault="00610067" w:rsidP="00400ED4">
            <w:pPr>
              <w:tabs>
                <w:tab w:val="left" w:pos="1315"/>
              </w:tabs>
              <w:ind w:right="145"/>
              <w:jc w:val="right"/>
              <w:rPr>
                <w:rFonts w:ascii="ScalaSans" w:hAnsi="ScalaSans"/>
                <w:b/>
                <w:bCs/>
                <w:color w:val="947631"/>
                <w:sz w:val="28"/>
                <w:szCs w:val="20"/>
                <w:lang w:val="en-US"/>
              </w:rPr>
            </w:pPr>
          </w:p>
          <w:p w14:paraId="36DC144B" w14:textId="03227F2D" w:rsidR="00345234" w:rsidRPr="00011A8A" w:rsidRDefault="00241F1C" w:rsidP="00400ED4">
            <w:pPr>
              <w:tabs>
                <w:tab w:val="left" w:pos="1315"/>
              </w:tabs>
              <w:ind w:right="145"/>
              <w:jc w:val="right"/>
              <w:rPr>
                <w:rFonts w:ascii="ScalaSans" w:hAnsi="ScalaSans"/>
                <w:b/>
                <w:sz w:val="20"/>
                <w:szCs w:val="20"/>
                <w:lang w:val="en-US"/>
              </w:rPr>
            </w:pPr>
            <w:r w:rsidRPr="00011A8A">
              <w:rPr>
                <w:rFonts w:ascii="ScalaSans" w:hAnsi="ScalaSans"/>
                <w:b/>
                <w:bCs/>
                <w:color w:val="947631"/>
                <w:sz w:val="20"/>
                <w:szCs w:val="20"/>
                <w:lang w:val="en-US"/>
              </w:rPr>
              <w:t>16h30</w:t>
            </w:r>
            <w:r w:rsidR="00434646" w:rsidRPr="00011A8A">
              <w:rPr>
                <w:rFonts w:ascii="ScalaSans" w:hAnsi="ScalaSans"/>
                <w:b/>
                <w:bCs/>
                <w:color w:val="947631"/>
                <w:sz w:val="20"/>
                <w:szCs w:val="20"/>
                <w:lang w:val="en-US"/>
              </w:rPr>
              <w:t xml:space="preserve"> – 17h15</w:t>
            </w:r>
          </w:p>
        </w:tc>
        <w:tc>
          <w:tcPr>
            <w:tcW w:w="8229" w:type="dxa"/>
            <w:gridSpan w:val="2"/>
            <w:shd w:val="clear" w:color="auto" w:fill="FFFFFF" w:themeFill="background1"/>
          </w:tcPr>
          <w:p w14:paraId="7B329ECD" w14:textId="77777777" w:rsidR="00345234" w:rsidRPr="00011A8A" w:rsidRDefault="00345234" w:rsidP="00400ED4">
            <w:pPr>
              <w:ind w:left="64" w:hanging="64"/>
              <w:rPr>
                <w:rFonts w:ascii="ScalaSans" w:hAnsi="ScalaSans"/>
                <w:b/>
                <w:bCs/>
                <w:sz w:val="20"/>
                <w:szCs w:val="20"/>
                <w:lang w:val="en-US"/>
              </w:rPr>
            </w:pPr>
          </w:p>
          <w:p w14:paraId="6003148F" w14:textId="7D823F25" w:rsidR="00345234" w:rsidRPr="00015712" w:rsidRDefault="00C65B12" w:rsidP="00015712">
            <w:pPr>
              <w:rPr>
                <w:rFonts w:ascii="ScalaSans" w:hAnsi="ScalaSans"/>
                <w:color w:val="4A442A" w:themeColor="background2" w:themeShade="40"/>
                <w:sz w:val="20"/>
                <w:szCs w:val="20"/>
                <w:lang w:val="en-US"/>
              </w:rPr>
            </w:pPr>
            <w:r>
              <w:rPr>
                <w:rFonts w:ascii="ScalaSans" w:hAnsi="ScalaSans"/>
                <w:b/>
                <w:sz w:val="20"/>
                <w:szCs w:val="20"/>
                <w:lang w:val="en-US"/>
              </w:rPr>
              <w:t>Workshop</w:t>
            </w:r>
            <w:r w:rsidR="00345234" w:rsidRPr="00015712">
              <w:rPr>
                <w:rFonts w:ascii="ScalaSans" w:hAnsi="ScalaSans"/>
                <w:b/>
                <w:sz w:val="20"/>
                <w:szCs w:val="20"/>
                <w:lang w:val="en-US"/>
              </w:rPr>
              <w:t xml:space="preserve"> 1</w:t>
            </w:r>
            <w:r>
              <w:rPr>
                <w:rFonts w:ascii="ScalaSans" w:hAnsi="ScalaSans"/>
                <w:b/>
                <w:sz w:val="20"/>
                <w:szCs w:val="20"/>
                <w:lang w:val="en-US"/>
              </w:rPr>
              <w:t xml:space="preserve"> - English </w:t>
            </w:r>
            <w:r w:rsidRPr="00011A8A">
              <w:rPr>
                <w:rFonts w:ascii="ScalaSans" w:hAnsi="ScalaSans"/>
                <w:color w:val="4A442A" w:themeColor="background2" w:themeShade="40"/>
                <w:sz w:val="20"/>
                <w:szCs w:val="20"/>
                <w:lang w:val="en-US"/>
              </w:rPr>
              <w:t xml:space="preserve">(Room: </w:t>
            </w:r>
            <w:r w:rsidRPr="00011A8A">
              <w:rPr>
                <w:rFonts w:ascii="ScalaSans" w:hAnsi="ScalaSans"/>
                <w:i/>
                <w:color w:val="4A442A" w:themeColor="background2" w:themeShade="40"/>
                <w:sz w:val="20"/>
                <w:szCs w:val="20"/>
                <w:lang w:val="en-US"/>
              </w:rPr>
              <w:t>Sala do Conselho</w:t>
            </w:r>
            <w:r w:rsidRPr="00011A8A">
              <w:rPr>
                <w:rFonts w:ascii="ScalaSans" w:hAnsi="ScalaSans"/>
                <w:color w:val="4A442A" w:themeColor="background2" w:themeShade="40"/>
                <w:sz w:val="20"/>
                <w:szCs w:val="20"/>
                <w:lang w:val="en-US"/>
              </w:rPr>
              <w:t>)</w:t>
            </w:r>
            <w:r>
              <w:rPr>
                <w:rFonts w:ascii="ScalaSans" w:hAnsi="ScalaSans"/>
                <w:b/>
                <w:sz w:val="20"/>
                <w:szCs w:val="20"/>
                <w:lang w:val="en-US"/>
              </w:rPr>
              <w:t>:</w:t>
            </w:r>
            <w:r w:rsidR="00345234" w:rsidRPr="00015712">
              <w:rPr>
                <w:rFonts w:ascii="ScalaSans" w:hAnsi="ScalaSans"/>
                <w:b/>
                <w:sz w:val="20"/>
                <w:szCs w:val="20"/>
                <w:lang w:val="en-US"/>
              </w:rPr>
              <w:t xml:space="preserve"> </w:t>
            </w:r>
            <w:r w:rsidR="00345234" w:rsidRPr="00015712">
              <w:rPr>
                <w:rFonts w:ascii="ScalaSans" w:hAnsi="ScalaSans"/>
                <w:color w:val="4A442A" w:themeColor="background2" w:themeShade="40"/>
                <w:sz w:val="20"/>
                <w:szCs w:val="20"/>
                <w:lang w:val="en-US"/>
              </w:rPr>
              <w:t xml:space="preserve">SAIs experiences in assessing the readiness of governments for the implementation of SDGs </w:t>
            </w:r>
          </w:p>
          <w:p w14:paraId="15EFEDC2" w14:textId="77777777" w:rsidR="00E52FC1" w:rsidRPr="00011A8A" w:rsidRDefault="00E52FC1" w:rsidP="00400ED4">
            <w:pPr>
              <w:pStyle w:val="PargrafodaLista"/>
              <w:ind w:left="0" w:hanging="64"/>
              <w:rPr>
                <w:rFonts w:ascii="ScalaSans" w:hAnsi="ScalaSans"/>
                <w:color w:val="4A442A" w:themeColor="background2" w:themeShade="40"/>
                <w:sz w:val="20"/>
                <w:szCs w:val="20"/>
                <w:lang w:val="en-US"/>
              </w:rPr>
            </w:pPr>
          </w:p>
          <w:p w14:paraId="22DE8478" w14:textId="611DF189" w:rsidR="00345234" w:rsidRPr="00011A8A" w:rsidRDefault="00345234" w:rsidP="00C65B12">
            <w:pPr>
              <w:pStyle w:val="PargrafodaLista"/>
              <w:ind w:left="392" w:hanging="5"/>
              <w:rPr>
                <w:rFonts w:ascii="ScalaSans" w:hAnsi="ScalaSans"/>
                <w:color w:val="4A442A" w:themeColor="background2" w:themeShade="40"/>
                <w:sz w:val="20"/>
                <w:szCs w:val="20"/>
                <w:lang w:val="en-US"/>
              </w:rPr>
            </w:pPr>
            <w:r w:rsidRPr="00011A8A">
              <w:rPr>
                <w:rFonts w:ascii="ScalaSans" w:hAnsi="ScalaSans"/>
                <w:color w:val="4A442A" w:themeColor="background2" w:themeShade="40"/>
                <w:sz w:val="20"/>
                <w:szCs w:val="20"/>
                <w:lang w:val="en-US"/>
              </w:rPr>
              <w:t xml:space="preserve">Cases of the SAIs of </w:t>
            </w:r>
            <w:r w:rsidRPr="00011A8A">
              <w:rPr>
                <w:rFonts w:ascii="ScalaSans" w:hAnsi="ScalaSans"/>
                <w:b/>
                <w:sz w:val="20"/>
                <w:szCs w:val="20"/>
                <w:lang w:val="en-US"/>
              </w:rPr>
              <w:t>Germany</w:t>
            </w:r>
            <w:r w:rsidRPr="00011A8A">
              <w:rPr>
                <w:rFonts w:ascii="ScalaSans" w:hAnsi="ScalaSans"/>
                <w:color w:val="4A442A" w:themeColor="background2" w:themeShade="40"/>
                <w:sz w:val="20"/>
                <w:szCs w:val="20"/>
                <w:lang w:val="en-US"/>
              </w:rPr>
              <w:t xml:space="preserve">, </w:t>
            </w:r>
            <w:r w:rsidRPr="00011A8A">
              <w:rPr>
                <w:rFonts w:ascii="ScalaSans" w:hAnsi="ScalaSans"/>
                <w:b/>
                <w:sz w:val="20"/>
                <w:szCs w:val="20"/>
                <w:lang w:val="en-US"/>
              </w:rPr>
              <w:t>Hungary</w:t>
            </w:r>
            <w:r w:rsidR="00603C87" w:rsidRPr="00011A8A">
              <w:rPr>
                <w:rFonts w:ascii="ScalaSans" w:hAnsi="ScalaSans"/>
                <w:b/>
                <w:sz w:val="20"/>
                <w:szCs w:val="20"/>
                <w:lang w:val="en-US"/>
              </w:rPr>
              <w:t>,</w:t>
            </w:r>
            <w:r w:rsidRPr="00011A8A">
              <w:rPr>
                <w:rFonts w:ascii="ScalaSans" w:hAnsi="ScalaSans"/>
                <w:color w:val="4A442A" w:themeColor="background2" w:themeShade="40"/>
                <w:sz w:val="20"/>
                <w:szCs w:val="20"/>
                <w:lang w:val="en-US"/>
              </w:rPr>
              <w:t xml:space="preserve"> </w:t>
            </w:r>
            <w:r w:rsidRPr="00011A8A">
              <w:rPr>
                <w:rFonts w:ascii="ScalaSans" w:hAnsi="ScalaSans"/>
                <w:b/>
                <w:sz w:val="20"/>
                <w:szCs w:val="20"/>
                <w:lang w:val="en-US"/>
              </w:rPr>
              <w:t>Kenya</w:t>
            </w:r>
            <w:r w:rsidR="00603C87" w:rsidRPr="00011A8A">
              <w:rPr>
                <w:rFonts w:ascii="ScalaSans" w:hAnsi="ScalaSans"/>
                <w:b/>
                <w:sz w:val="20"/>
                <w:szCs w:val="20"/>
                <w:lang w:val="en-US"/>
              </w:rPr>
              <w:t xml:space="preserve"> </w:t>
            </w:r>
            <w:r w:rsidR="00603C87" w:rsidRPr="00011A8A">
              <w:rPr>
                <w:rFonts w:ascii="ScalaSans" w:hAnsi="ScalaSans"/>
                <w:sz w:val="20"/>
                <w:szCs w:val="20"/>
                <w:lang w:val="en-US"/>
              </w:rPr>
              <w:t>and</w:t>
            </w:r>
            <w:r w:rsidR="00603C87" w:rsidRPr="00011A8A">
              <w:rPr>
                <w:rFonts w:ascii="ScalaSans" w:hAnsi="ScalaSans"/>
                <w:b/>
                <w:sz w:val="20"/>
                <w:szCs w:val="20"/>
                <w:lang w:val="en-US"/>
              </w:rPr>
              <w:t xml:space="preserve"> Spain</w:t>
            </w:r>
          </w:p>
          <w:p w14:paraId="4D8CB1C1" w14:textId="45FE540A" w:rsidR="00345234" w:rsidRPr="00011A8A" w:rsidRDefault="00345234" w:rsidP="00C65B12">
            <w:pPr>
              <w:pStyle w:val="PargrafodaLista"/>
              <w:ind w:left="774" w:hanging="387"/>
              <w:rPr>
                <w:rFonts w:ascii="ScalaSans" w:hAnsi="ScalaSans"/>
                <w:b/>
                <w:color w:val="4A442A" w:themeColor="background2" w:themeShade="40"/>
                <w:sz w:val="20"/>
                <w:szCs w:val="20"/>
                <w:lang w:val="en-US"/>
              </w:rPr>
            </w:pPr>
            <w:r w:rsidRPr="00011A8A">
              <w:rPr>
                <w:rFonts w:ascii="ScalaSans" w:hAnsi="ScalaSans"/>
                <w:b/>
                <w:sz w:val="20"/>
                <w:szCs w:val="20"/>
                <w:lang w:val="en-US"/>
              </w:rPr>
              <w:t>Moderator:</w:t>
            </w:r>
            <w:r w:rsidRPr="00011A8A">
              <w:rPr>
                <w:rFonts w:ascii="ScalaSans" w:hAnsi="ScalaSans"/>
                <w:b/>
                <w:color w:val="4A442A" w:themeColor="background2" w:themeShade="40"/>
                <w:sz w:val="20"/>
                <w:szCs w:val="20"/>
                <w:lang w:val="en-US"/>
              </w:rPr>
              <w:t xml:space="preserve"> </w:t>
            </w:r>
            <w:r w:rsidRPr="00011A8A">
              <w:rPr>
                <w:rFonts w:ascii="ScalaSans" w:hAnsi="ScalaSans"/>
                <w:color w:val="4A442A" w:themeColor="background2" w:themeShade="40"/>
                <w:sz w:val="20"/>
                <w:szCs w:val="20"/>
                <w:lang w:val="en-US"/>
              </w:rPr>
              <w:t xml:space="preserve">SAI of </w:t>
            </w:r>
            <w:r w:rsidR="00864F32" w:rsidRPr="00011A8A">
              <w:rPr>
                <w:rFonts w:ascii="ScalaSans" w:hAnsi="ScalaSans"/>
                <w:b/>
                <w:sz w:val="20"/>
                <w:szCs w:val="20"/>
                <w:lang w:val="en-US"/>
              </w:rPr>
              <w:t>United Kingdom</w:t>
            </w:r>
          </w:p>
          <w:p w14:paraId="298C21DD" w14:textId="44906791" w:rsidR="00345234" w:rsidRDefault="00345234" w:rsidP="00C65B12">
            <w:pPr>
              <w:pStyle w:val="PargrafodaLista"/>
              <w:ind w:left="774" w:hanging="387"/>
              <w:rPr>
                <w:rFonts w:ascii="ScalaSans" w:hAnsi="ScalaSans"/>
                <w:b/>
                <w:sz w:val="20"/>
                <w:szCs w:val="20"/>
                <w:lang w:val="en-US"/>
              </w:rPr>
            </w:pPr>
            <w:r w:rsidRPr="00011A8A">
              <w:rPr>
                <w:rFonts w:ascii="ScalaSans" w:hAnsi="ScalaSans"/>
                <w:b/>
                <w:sz w:val="20"/>
                <w:szCs w:val="20"/>
                <w:lang w:val="en-US"/>
              </w:rPr>
              <w:t xml:space="preserve">Technical support: </w:t>
            </w:r>
            <w:r w:rsidRPr="00011A8A">
              <w:rPr>
                <w:rFonts w:ascii="ScalaSans" w:hAnsi="ScalaSans"/>
                <w:color w:val="4A442A" w:themeColor="background2" w:themeShade="40"/>
                <w:sz w:val="20"/>
                <w:szCs w:val="20"/>
                <w:lang w:val="en-US"/>
              </w:rPr>
              <w:t xml:space="preserve">SAI of </w:t>
            </w:r>
            <w:r w:rsidRPr="00011A8A">
              <w:rPr>
                <w:rFonts w:ascii="ScalaSans" w:hAnsi="ScalaSans"/>
                <w:b/>
                <w:sz w:val="20"/>
                <w:szCs w:val="20"/>
                <w:lang w:val="en-US"/>
              </w:rPr>
              <w:t>Portugal</w:t>
            </w:r>
          </w:p>
          <w:p w14:paraId="35C7085E" w14:textId="77777777" w:rsidR="00C65B12" w:rsidRPr="00011A8A" w:rsidRDefault="00C65B12" w:rsidP="00C65B12">
            <w:pPr>
              <w:ind w:left="64" w:hanging="64"/>
              <w:rPr>
                <w:rFonts w:ascii="ScalaSans" w:hAnsi="ScalaSans"/>
                <w:b/>
                <w:bCs/>
                <w:sz w:val="20"/>
                <w:szCs w:val="20"/>
                <w:lang w:val="en-US"/>
              </w:rPr>
            </w:pPr>
          </w:p>
          <w:p w14:paraId="2F98D897" w14:textId="01D51724" w:rsidR="00C65B12" w:rsidRPr="00015712" w:rsidRDefault="00C65B12" w:rsidP="00C65B12">
            <w:pPr>
              <w:rPr>
                <w:rFonts w:ascii="ScalaSans" w:hAnsi="ScalaSans"/>
                <w:color w:val="4A442A" w:themeColor="background2" w:themeShade="40"/>
                <w:sz w:val="20"/>
                <w:szCs w:val="20"/>
                <w:lang w:val="en-US"/>
              </w:rPr>
            </w:pPr>
            <w:r>
              <w:rPr>
                <w:rFonts w:ascii="ScalaSans" w:hAnsi="ScalaSans"/>
                <w:b/>
                <w:sz w:val="20"/>
                <w:szCs w:val="20"/>
                <w:lang w:val="en-US"/>
              </w:rPr>
              <w:t>Workshop</w:t>
            </w:r>
            <w:r w:rsidRPr="00015712">
              <w:rPr>
                <w:rFonts w:ascii="ScalaSans" w:hAnsi="ScalaSans"/>
                <w:b/>
                <w:sz w:val="20"/>
                <w:szCs w:val="20"/>
                <w:lang w:val="en-US"/>
              </w:rPr>
              <w:t xml:space="preserve"> 2</w:t>
            </w:r>
            <w:r>
              <w:rPr>
                <w:rFonts w:ascii="ScalaSans" w:hAnsi="ScalaSans"/>
                <w:b/>
                <w:sz w:val="20"/>
                <w:szCs w:val="20"/>
                <w:lang w:val="en-US"/>
              </w:rPr>
              <w:t xml:space="preserve"> – French </w:t>
            </w:r>
            <w:r w:rsidRPr="00011A8A">
              <w:rPr>
                <w:rFonts w:ascii="ScalaSans" w:hAnsi="ScalaSans"/>
                <w:color w:val="4A442A" w:themeColor="background2" w:themeShade="40"/>
                <w:sz w:val="20"/>
                <w:szCs w:val="20"/>
                <w:lang w:val="en-US"/>
              </w:rPr>
              <w:t xml:space="preserve">(Room: </w:t>
            </w:r>
            <w:r w:rsidRPr="00011A8A">
              <w:rPr>
                <w:rFonts w:ascii="ScalaSans" w:hAnsi="ScalaSans"/>
                <w:i/>
                <w:color w:val="4A442A" w:themeColor="background2" w:themeShade="40"/>
                <w:sz w:val="20"/>
                <w:szCs w:val="20"/>
                <w:lang w:val="en-US"/>
              </w:rPr>
              <w:t>Sala de Formação</w:t>
            </w:r>
            <w:r w:rsidRPr="00011A8A">
              <w:rPr>
                <w:rFonts w:ascii="ScalaSans" w:hAnsi="ScalaSans"/>
                <w:color w:val="4A442A" w:themeColor="background2" w:themeShade="40"/>
                <w:sz w:val="20"/>
                <w:szCs w:val="20"/>
                <w:lang w:val="en-US"/>
              </w:rPr>
              <w:t>)</w:t>
            </w:r>
            <w:r w:rsidRPr="00015712">
              <w:rPr>
                <w:rFonts w:ascii="ScalaSans" w:hAnsi="ScalaSans"/>
                <w:b/>
                <w:sz w:val="20"/>
                <w:szCs w:val="20"/>
                <w:lang w:val="en-US"/>
              </w:rPr>
              <w:t xml:space="preserve">: </w:t>
            </w:r>
            <w:r w:rsidRPr="00015712">
              <w:rPr>
                <w:rFonts w:ascii="ScalaSans" w:hAnsi="ScalaSans"/>
                <w:color w:val="4A442A" w:themeColor="background2" w:themeShade="40"/>
                <w:sz w:val="20"/>
                <w:szCs w:val="20"/>
                <w:lang w:val="en-US"/>
              </w:rPr>
              <w:t xml:space="preserve">SAIs experiences in assessing the readiness of governments for the implementation of SDGs </w:t>
            </w:r>
          </w:p>
          <w:p w14:paraId="68DB5983" w14:textId="77777777" w:rsidR="00C65B12" w:rsidRDefault="00C65B12" w:rsidP="00400ED4">
            <w:pPr>
              <w:pStyle w:val="PargrafodaLista"/>
              <w:ind w:left="283"/>
              <w:rPr>
                <w:rFonts w:ascii="ScalaSans" w:hAnsi="ScalaSans"/>
                <w:b/>
                <w:sz w:val="22"/>
                <w:szCs w:val="20"/>
                <w:lang w:val="en-US"/>
              </w:rPr>
            </w:pPr>
          </w:p>
          <w:p w14:paraId="7F95E2B1" w14:textId="76C00701" w:rsidR="00345234" w:rsidRPr="00011A8A" w:rsidRDefault="00345234" w:rsidP="00400ED4">
            <w:pPr>
              <w:pStyle w:val="PargrafodaLista"/>
              <w:ind w:left="283"/>
              <w:rPr>
                <w:rFonts w:ascii="ScalaSans" w:hAnsi="ScalaSans"/>
                <w:color w:val="4A442A" w:themeColor="background2" w:themeShade="40"/>
                <w:sz w:val="20"/>
                <w:szCs w:val="20"/>
                <w:lang w:val="en-US"/>
              </w:rPr>
            </w:pPr>
            <w:r w:rsidRPr="00011A8A">
              <w:rPr>
                <w:rFonts w:ascii="ScalaSans" w:hAnsi="ScalaSans"/>
                <w:color w:val="4A442A" w:themeColor="background2" w:themeShade="40"/>
                <w:sz w:val="20"/>
                <w:szCs w:val="20"/>
                <w:lang w:val="en-US"/>
              </w:rPr>
              <w:t xml:space="preserve">Cases of the SAIs of </w:t>
            </w:r>
            <w:r w:rsidRPr="00011A8A">
              <w:rPr>
                <w:rFonts w:ascii="ScalaSans" w:hAnsi="ScalaSans"/>
                <w:b/>
                <w:sz w:val="20"/>
                <w:szCs w:val="20"/>
                <w:lang w:val="en-US"/>
              </w:rPr>
              <w:t>Belgium</w:t>
            </w:r>
            <w:r w:rsidRPr="00011A8A">
              <w:rPr>
                <w:rFonts w:ascii="ScalaSans" w:hAnsi="ScalaSans"/>
                <w:color w:val="4A442A" w:themeColor="background2" w:themeShade="40"/>
                <w:sz w:val="20"/>
                <w:szCs w:val="20"/>
                <w:lang w:val="en-US"/>
              </w:rPr>
              <w:t xml:space="preserve">,  </w:t>
            </w:r>
            <w:r w:rsidRPr="00011A8A">
              <w:rPr>
                <w:rFonts w:ascii="ScalaSans" w:hAnsi="ScalaSans"/>
                <w:b/>
                <w:sz w:val="20"/>
                <w:szCs w:val="20"/>
                <w:lang w:val="en-US"/>
              </w:rPr>
              <w:t>Burkina</w:t>
            </w:r>
            <w:r w:rsidRPr="00011A8A">
              <w:rPr>
                <w:rFonts w:ascii="ScalaSans" w:hAnsi="ScalaSans"/>
                <w:b/>
                <w:color w:val="4A442A" w:themeColor="background2" w:themeShade="40"/>
                <w:sz w:val="20"/>
                <w:szCs w:val="20"/>
                <w:lang w:val="en-US"/>
              </w:rPr>
              <w:t>-</w:t>
            </w:r>
            <w:r w:rsidRPr="00011A8A">
              <w:rPr>
                <w:rFonts w:ascii="ScalaSans" w:hAnsi="ScalaSans"/>
                <w:b/>
                <w:sz w:val="20"/>
                <w:szCs w:val="20"/>
                <w:lang w:val="en-US"/>
              </w:rPr>
              <w:t>Faso</w:t>
            </w:r>
            <w:r w:rsidRPr="00011A8A">
              <w:rPr>
                <w:rFonts w:ascii="ScalaSans" w:hAnsi="ScalaSans"/>
                <w:sz w:val="20"/>
                <w:szCs w:val="20"/>
                <w:lang w:val="en-US"/>
              </w:rPr>
              <w:t xml:space="preserve"> </w:t>
            </w:r>
            <w:r w:rsidRPr="00011A8A">
              <w:rPr>
                <w:rFonts w:ascii="ScalaSans" w:hAnsi="ScalaSans"/>
                <w:color w:val="4A442A" w:themeColor="background2" w:themeShade="40"/>
                <w:sz w:val="20"/>
                <w:szCs w:val="20"/>
                <w:lang w:val="en-US"/>
              </w:rPr>
              <w:t xml:space="preserve">and </w:t>
            </w:r>
            <w:r w:rsidR="00A80824" w:rsidRPr="00011A8A">
              <w:rPr>
                <w:rFonts w:ascii="ScalaSans" w:hAnsi="ScalaSans"/>
                <w:b/>
                <w:sz w:val="20"/>
                <w:szCs w:val="20"/>
                <w:lang w:val="en-US"/>
              </w:rPr>
              <w:t>Senegal</w:t>
            </w:r>
            <w:r w:rsidRPr="00011A8A">
              <w:rPr>
                <w:rFonts w:ascii="ScalaSans" w:hAnsi="ScalaSans"/>
                <w:sz w:val="20"/>
                <w:szCs w:val="20"/>
                <w:lang w:val="en-US"/>
              </w:rPr>
              <w:t xml:space="preserve"> </w:t>
            </w:r>
          </w:p>
          <w:p w14:paraId="342692B8" w14:textId="0A37A70F" w:rsidR="00345234" w:rsidRPr="00011A8A" w:rsidRDefault="00345234" w:rsidP="00400ED4">
            <w:pPr>
              <w:pStyle w:val="PargrafodaLista"/>
              <w:ind w:left="670" w:hanging="387"/>
              <w:rPr>
                <w:rFonts w:ascii="ScalaSans" w:hAnsi="ScalaSans"/>
                <w:b/>
                <w:color w:val="4A442A" w:themeColor="background2" w:themeShade="40"/>
                <w:sz w:val="20"/>
                <w:szCs w:val="20"/>
                <w:lang w:val="en-US"/>
              </w:rPr>
            </w:pPr>
            <w:r w:rsidRPr="00011A8A">
              <w:rPr>
                <w:rFonts w:ascii="ScalaSans" w:hAnsi="ScalaSans"/>
                <w:b/>
                <w:sz w:val="20"/>
                <w:szCs w:val="20"/>
                <w:lang w:val="en-US"/>
              </w:rPr>
              <w:t xml:space="preserve">Moderator: </w:t>
            </w:r>
            <w:r w:rsidR="00C66E8D" w:rsidRPr="00011A8A">
              <w:rPr>
                <w:rFonts w:ascii="ScalaSans" w:hAnsi="ScalaSans"/>
                <w:b/>
                <w:sz w:val="20"/>
                <w:szCs w:val="20"/>
                <w:lang w:val="en-US"/>
              </w:rPr>
              <w:t>AFROSAI</w:t>
            </w:r>
            <w:r w:rsidR="006C6688">
              <w:rPr>
                <w:rFonts w:ascii="ScalaSans" w:hAnsi="ScalaSans"/>
                <w:b/>
                <w:sz w:val="20"/>
                <w:szCs w:val="20"/>
                <w:lang w:val="en-US"/>
              </w:rPr>
              <w:t xml:space="preserve"> </w:t>
            </w:r>
            <w:r w:rsidR="006C6688" w:rsidRPr="006C6688">
              <w:rPr>
                <w:rFonts w:ascii="ScalaSans" w:hAnsi="ScalaSans"/>
                <w:color w:val="4A442A" w:themeColor="background2" w:themeShade="40"/>
                <w:sz w:val="20"/>
                <w:szCs w:val="20"/>
                <w:lang w:val="en-US"/>
              </w:rPr>
              <w:t>General Secretariat</w:t>
            </w:r>
          </w:p>
          <w:p w14:paraId="46D75E68" w14:textId="60484CCB" w:rsidR="00345234" w:rsidRPr="00011A8A" w:rsidRDefault="00345234" w:rsidP="00400ED4">
            <w:pPr>
              <w:pStyle w:val="PargrafodaLista"/>
              <w:ind w:left="670" w:hanging="387"/>
              <w:rPr>
                <w:rFonts w:ascii="ScalaSans" w:hAnsi="ScalaSans"/>
                <w:color w:val="4A442A" w:themeColor="background2" w:themeShade="40"/>
                <w:sz w:val="20"/>
                <w:szCs w:val="20"/>
                <w:lang w:val="en-US"/>
              </w:rPr>
            </w:pPr>
            <w:r w:rsidRPr="00011A8A">
              <w:rPr>
                <w:rFonts w:ascii="ScalaSans" w:hAnsi="ScalaSans"/>
                <w:b/>
                <w:sz w:val="20"/>
                <w:szCs w:val="20"/>
                <w:lang w:val="en-US"/>
              </w:rPr>
              <w:t xml:space="preserve">Technical support: </w:t>
            </w:r>
            <w:r w:rsidRPr="00011A8A">
              <w:rPr>
                <w:rFonts w:ascii="ScalaSans" w:hAnsi="ScalaSans"/>
                <w:color w:val="4A442A" w:themeColor="background2" w:themeShade="40"/>
                <w:sz w:val="20"/>
                <w:szCs w:val="20"/>
                <w:lang w:val="en-US"/>
              </w:rPr>
              <w:t xml:space="preserve">SAI of </w:t>
            </w:r>
            <w:r w:rsidRPr="00011A8A">
              <w:rPr>
                <w:rFonts w:ascii="ScalaSans" w:hAnsi="ScalaSans"/>
                <w:b/>
                <w:sz w:val="20"/>
                <w:szCs w:val="20"/>
                <w:lang w:val="en-US"/>
              </w:rPr>
              <w:t>Portugal</w:t>
            </w:r>
          </w:p>
          <w:p w14:paraId="4F4D9326" w14:textId="77777777" w:rsidR="00345234" w:rsidRPr="00011A8A" w:rsidRDefault="00345234" w:rsidP="00400ED4">
            <w:pPr>
              <w:pStyle w:val="PargrafodaLista"/>
              <w:ind w:left="524"/>
              <w:rPr>
                <w:rFonts w:ascii="ScalaSans" w:hAnsi="ScalaSans"/>
                <w:sz w:val="20"/>
                <w:szCs w:val="20"/>
                <w:lang w:val="en-US"/>
              </w:rPr>
            </w:pPr>
          </w:p>
          <w:p w14:paraId="7DF39D4A" w14:textId="15608A01" w:rsidR="00345234" w:rsidRPr="00015712" w:rsidRDefault="00345234" w:rsidP="00015712">
            <w:pPr>
              <w:rPr>
                <w:rFonts w:ascii="ScalaSans" w:hAnsi="ScalaSans"/>
                <w:color w:val="4A442A" w:themeColor="background2" w:themeShade="40"/>
                <w:sz w:val="20"/>
                <w:szCs w:val="20"/>
                <w:lang w:val="en-US"/>
              </w:rPr>
            </w:pPr>
            <w:r w:rsidRPr="00015712">
              <w:rPr>
                <w:rFonts w:ascii="ScalaSans" w:hAnsi="ScalaSans"/>
                <w:b/>
                <w:sz w:val="20"/>
                <w:szCs w:val="20"/>
                <w:lang w:val="en-US"/>
              </w:rPr>
              <w:t>Workshop 3</w:t>
            </w:r>
            <w:r w:rsidR="00C65B12">
              <w:rPr>
                <w:rFonts w:ascii="ScalaSans" w:hAnsi="ScalaSans"/>
                <w:b/>
                <w:sz w:val="20"/>
                <w:szCs w:val="20"/>
                <w:lang w:val="en-US"/>
              </w:rPr>
              <w:t xml:space="preserve"> – English </w:t>
            </w:r>
            <w:r w:rsidR="00C65B12" w:rsidRPr="00011A8A">
              <w:rPr>
                <w:rFonts w:ascii="ScalaSans" w:hAnsi="ScalaSans"/>
                <w:color w:val="4A442A" w:themeColor="background2" w:themeShade="40"/>
                <w:sz w:val="20"/>
                <w:szCs w:val="20"/>
                <w:lang w:val="en-US"/>
              </w:rPr>
              <w:t xml:space="preserve">(Room: </w:t>
            </w:r>
            <w:r w:rsidR="00C65B12" w:rsidRPr="00011A8A">
              <w:rPr>
                <w:rFonts w:ascii="ScalaSans" w:hAnsi="ScalaSans"/>
                <w:i/>
                <w:color w:val="4A442A" w:themeColor="background2" w:themeShade="40"/>
                <w:sz w:val="20"/>
                <w:szCs w:val="20"/>
                <w:lang w:val="en-US"/>
              </w:rPr>
              <w:t>Sala 14</w:t>
            </w:r>
            <w:r w:rsidR="00C65B12" w:rsidRPr="00011A8A">
              <w:rPr>
                <w:rFonts w:ascii="ScalaSans" w:hAnsi="ScalaSans"/>
                <w:color w:val="4A442A" w:themeColor="background2" w:themeShade="40"/>
                <w:sz w:val="20"/>
                <w:szCs w:val="20"/>
                <w:lang w:val="en-US"/>
              </w:rPr>
              <w:t>)</w:t>
            </w:r>
            <w:r w:rsidRPr="00015712">
              <w:rPr>
                <w:rFonts w:ascii="ScalaSans" w:hAnsi="ScalaSans"/>
                <w:b/>
                <w:sz w:val="20"/>
                <w:szCs w:val="20"/>
                <w:lang w:val="en-US"/>
              </w:rPr>
              <w:t xml:space="preserve">: </w:t>
            </w:r>
            <w:r w:rsidRPr="00015712">
              <w:rPr>
                <w:rFonts w:ascii="ScalaSans" w:hAnsi="ScalaSans"/>
                <w:color w:val="4A442A" w:themeColor="background2" w:themeShade="40"/>
                <w:sz w:val="20"/>
                <w:szCs w:val="20"/>
                <w:lang w:val="en-US"/>
              </w:rPr>
              <w:t xml:space="preserve">SAIs experiences in auditing </w:t>
            </w:r>
            <w:r w:rsidR="00527455">
              <w:rPr>
                <w:rFonts w:ascii="ScalaSans" w:hAnsi="ScalaSans"/>
                <w:color w:val="4A442A" w:themeColor="background2" w:themeShade="40"/>
                <w:sz w:val="20"/>
                <w:szCs w:val="20"/>
                <w:lang w:val="en-US"/>
              </w:rPr>
              <w:t>specific</w:t>
            </w:r>
            <w:r w:rsidRPr="00015712">
              <w:rPr>
                <w:rFonts w:ascii="ScalaSans" w:hAnsi="ScalaSans"/>
                <w:color w:val="4A442A" w:themeColor="background2" w:themeShade="40"/>
                <w:sz w:val="20"/>
                <w:szCs w:val="20"/>
                <w:lang w:val="en-US"/>
              </w:rPr>
              <w:t xml:space="preserve"> SDGs</w:t>
            </w:r>
          </w:p>
          <w:p w14:paraId="05E60FAE" w14:textId="77777777" w:rsidR="00345234" w:rsidRPr="00011A8A" w:rsidRDefault="00345234" w:rsidP="00400ED4">
            <w:pPr>
              <w:pStyle w:val="PargrafodaLista"/>
              <w:ind w:left="0" w:hanging="64"/>
              <w:rPr>
                <w:rFonts w:ascii="ScalaSans" w:hAnsi="ScalaSans"/>
                <w:sz w:val="20"/>
                <w:szCs w:val="20"/>
                <w:lang w:val="en-US"/>
              </w:rPr>
            </w:pPr>
          </w:p>
          <w:p w14:paraId="65F439FC" w14:textId="15263F76" w:rsidR="00345234" w:rsidRPr="00011A8A" w:rsidRDefault="00345234" w:rsidP="00400ED4">
            <w:pPr>
              <w:pStyle w:val="PargrafodaLista"/>
              <w:ind w:left="286" w:hanging="3"/>
              <w:rPr>
                <w:rFonts w:ascii="ScalaSans" w:hAnsi="ScalaSans"/>
                <w:color w:val="4A442A" w:themeColor="background2" w:themeShade="40"/>
                <w:sz w:val="20"/>
                <w:szCs w:val="20"/>
                <w:lang w:val="en-US"/>
              </w:rPr>
            </w:pPr>
            <w:r w:rsidRPr="00011A8A">
              <w:rPr>
                <w:rFonts w:ascii="ScalaSans" w:hAnsi="ScalaSans"/>
                <w:color w:val="4A442A" w:themeColor="background2" w:themeShade="40"/>
                <w:sz w:val="20"/>
                <w:szCs w:val="20"/>
                <w:lang w:val="en-US"/>
              </w:rPr>
              <w:t>Cases of the SAIs of</w:t>
            </w:r>
            <w:r w:rsidR="007D580D" w:rsidRPr="00011A8A">
              <w:rPr>
                <w:rFonts w:ascii="ScalaSans" w:hAnsi="ScalaSans"/>
                <w:color w:val="4A442A" w:themeColor="background2" w:themeShade="40"/>
                <w:sz w:val="20"/>
                <w:szCs w:val="20"/>
                <w:lang w:val="en-US"/>
              </w:rPr>
              <w:t xml:space="preserve"> </w:t>
            </w:r>
            <w:r w:rsidR="005033F1" w:rsidRPr="00011A8A">
              <w:rPr>
                <w:rFonts w:ascii="ScalaSans" w:hAnsi="ScalaSans"/>
                <w:b/>
                <w:sz w:val="20"/>
                <w:szCs w:val="20"/>
                <w:lang w:val="en-US"/>
              </w:rPr>
              <w:t>AFROSAI-E</w:t>
            </w:r>
            <w:r w:rsidR="005033F1">
              <w:rPr>
                <w:rFonts w:ascii="ScalaSans" w:hAnsi="ScalaSans"/>
                <w:b/>
                <w:sz w:val="20"/>
                <w:szCs w:val="20"/>
                <w:lang w:val="en-US"/>
              </w:rPr>
              <w:t>,</w:t>
            </w:r>
            <w:r w:rsidR="005033F1" w:rsidRPr="00011A8A">
              <w:rPr>
                <w:rFonts w:ascii="ScalaSans" w:hAnsi="ScalaSans"/>
                <w:b/>
                <w:sz w:val="20"/>
                <w:szCs w:val="20"/>
                <w:lang w:val="en-US"/>
              </w:rPr>
              <w:t xml:space="preserve"> </w:t>
            </w:r>
            <w:r w:rsidRPr="00011A8A">
              <w:rPr>
                <w:rFonts w:ascii="ScalaSans" w:hAnsi="ScalaSans"/>
                <w:b/>
                <w:sz w:val="20"/>
                <w:szCs w:val="20"/>
                <w:lang w:val="en-US"/>
              </w:rPr>
              <w:t>Finland</w:t>
            </w:r>
            <w:r w:rsidR="005033F1">
              <w:rPr>
                <w:rFonts w:ascii="ScalaSans" w:hAnsi="ScalaSans"/>
                <w:b/>
                <w:sz w:val="20"/>
                <w:szCs w:val="20"/>
                <w:lang w:val="en-US"/>
              </w:rPr>
              <w:t xml:space="preserve"> </w:t>
            </w:r>
            <w:r w:rsidR="009876A9" w:rsidRPr="00011A8A">
              <w:rPr>
                <w:rFonts w:ascii="ScalaSans" w:hAnsi="ScalaSans"/>
                <w:color w:val="4A442A" w:themeColor="background2" w:themeShade="40"/>
                <w:sz w:val="20"/>
                <w:szCs w:val="20"/>
                <w:lang w:val="en-US"/>
              </w:rPr>
              <w:t>and</w:t>
            </w:r>
            <w:r w:rsidRPr="00011A8A">
              <w:rPr>
                <w:rFonts w:ascii="ScalaSans" w:hAnsi="ScalaSans"/>
                <w:color w:val="4A442A" w:themeColor="background2" w:themeShade="40"/>
                <w:sz w:val="20"/>
                <w:szCs w:val="20"/>
                <w:lang w:val="en-US"/>
              </w:rPr>
              <w:t xml:space="preserve"> </w:t>
            </w:r>
            <w:r w:rsidRPr="00011A8A">
              <w:rPr>
                <w:rFonts w:ascii="ScalaSans" w:hAnsi="ScalaSans"/>
                <w:b/>
                <w:sz w:val="20"/>
                <w:szCs w:val="20"/>
                <w:lang w:val="en-US"/>
              </w:rPr>
              <w:t>Portugal</w:t>
            </w:r>
            <w:r w:rsidRPr="00011A8A">
              <w:rPr>
                <w:rFonts w:ascii="ScalaSans" w:hAnsi="ScalaSans"/>
                <w:sz w:val="20"/>
                <w:szCs w:val="20"/>
                <w:lang w:val="en-US"/>
              </w:rPr>
              <w:t xml:space="preserve"> </w:t>
            </w:r>
            <w:r w:rsidRPr="00011A8A">
              <w:rPr>
                <w:rFonts w:ascii="ScalaSans" w:hAnsi="ScalaSans"/>
                <w:color w:val="4A442A" w:themeColor="background2" w:themeShade="40"/>
                <w:sz w:val="20"/>
                <w:szCs w:val="20"/>
                <w:lang w:val="en-US"/>
              </w:rPr>
              <w:t xml:space="preserve"> </w:t>
            </w:r>
          </w:p>
          <w:p w14:paraId="65616617" w14:textId="77777777" w:rsidR="00345234" w:rsidRPr="00011A8A" w:rsidRDefault="00345234" w:rsidP="00400ED4">
            <w:pPr>
              <w:pStyle w:val="PargrafodaLista"/>
              <w:ind w:left="670" w:hanging="387"/>
              <w:rPr>
                <w:rFonts w:ascii="ScalaSans" w:hAnsi="ScalaSans"/>
                <w:color w:val="4A442A" w:themeColor="background2" w:themeShade="40"/>
                <w:sz w:val="20"/>
                <w:szCs w:val="20"/>
                <w:lang w:val="en-US"/>
              </w:rPr>
            </w:pPr>
            <w:r w:rsidRPr="00011A8A">
              <w:rPr>
                <w:rFonts w:ascii="ScalaSans" w:hAnsi="ScalaSans"/>
                <w:b/>
                <w:sz w:val="20"/>
                <w:szCs w:val="20"/>
                <w:lang w:val="en-US"/>
              </w:rPr>
              <w:t xml:space="preserve">Moderator: </w:t>
            </w:r>
            <w:r w:rsidRPr="00011A8A">
              <w:rPr>
                <w:rFonts w:ascii="ScalaSans" w:hAnsi="ScalaSans"/>
                <w:color w:val="4A442A" w:themeColor="background2" w:themeShade="40"/>
                <w:sz w:val="20"/>
                <w:szCs w:val="20"/>
                <w:lang w:val="en-US"/>
              </w:rPr>
              <w:t>SAI of</w:t>
            </w:r>
            <w:r w:rsidRPr="00011A8A">
              <w:rPr>
                <w:rFonts w:ascii="ScalaSans" w:hAnsi="ScalaSans"/>
                <w:b/>
                <w:color w:val="4A442A" w:themeColor="background2" w:themeShade="40"/>
                <w:sz w:val="20"/>
                <w:szCs w:val="20"/>
                <w:lang w:val="en-US"/>
              </w:rPr>
              <w:t xml:space="preserve"> </w:t>
            </w:r>
            <w:r w:rsidRPr="00011A8A">
              <w:rPr>
                <w:rFonts w:ascii="ScalaSans" w:hAnsi="ScalaSans"/>
                <w:b/>
                <w:sz w:val="20"/>
                <w:szCs w:val="20"/>
                <w:lang w:val="en-US"/>
              </w:rPr>
              <w:t>Spain</w:t>
            </w:r>
          </w:p>
          <w:p w14:paraId="64966F9F" w14:textId="485320D0" w:rsidR="00345234" w:rsidRDefault="00345234" w:rsidP="00400ED4">
            <w:pPr>
              <w:pStyle w:val="PargrafodaLista"/>
              <w:ind w:left="670" w:hanging="387"/>
              <w:rPr>
                <w:rFonts w:ascii="ScalaSans" w:hAnsi="ScalaSans"/>
                <w:b/>
                <w:sz w:val="20"/>
                <w:szCs w:val="20"/>
                <w:lang w:val="en-US"/>
              </w:rPr>
            </w:pPr>
            <w:r w:rsidRPr="00011A8A">
              <w:rPr>
                <w:rFonts w:ascii="ScalaSans" w:hAnsi="ScalaSans"/>
                <w:b/>
                <w:sz w:val="20"/>
                <w:szCs w:val="20"/>
                <w:lang w:val="en-US"/>
              </w:rPr>
              <w:t xml:space="preserve">Technical support: </w:t>
            </w:r>
            <w:r w:rsidRPr="00011A8A">
              <w:rPr>
                <w:rFonts w:ascii="ScalaSans" w:hAnsi="ScalaSans"/>
                <w:color w:val="4A442A" w:themeColor="background2" w:themeShade="40"/>
                <w:sz w:val="20"/>
                <w:szCs w:val="20"/>
                <w:lang w:val="en-US"/>
              </w:rPr>
              <w:t xml:space="preserve">SAI of </w:t>
            </w:r>
            <w:r w:rsidRPr="00011A8A">
              <w:rPr>
                <w:rFonts w:ascii="ScalaSans" w:hAnsi="ScalaSans"/>
                <w:b/>
                <w:sz w:val="20"/>
                <w:szCs w:val="20"/>
                <w:lang w:val="en-US"/>
              </w:rPr>
              <w:t>Portugal</w:t>
            </w:r>
          </w:p>
          <w:p w14:paraId="78126ECD" w14:textId="77777777" w:rsidR="00527455" w:rsidRDefault="00527455" w:rsidP="00527455">
            <w:pPr>
              <w:rPr>
                <w:rFonts w:ascii="ScalaSans" w:hAnsi="ScalaSans"/>
                <w:b/>
                <w:sz w:val="20"/>
                <w:szCs w:val="20"/>
                <w:lang w:val="en-US"/>
              </w:rPr>
            </w:pPr>
          </w:p>
          <w:p w14:paraId="6020BF08" w14:textId="0CAF284A" w:rsidR="00527455" w:rsidRPr="00015712" w:rsidRDefault="00C65B12" w:rsidP="00527455">
            <w:pPr>
              <w:rPr>
                <w:rFonts w:ascii="ScalaSans" w:hAnsi="ScalaSans"/>
                <w:color w:val="4A442A" w:themeColor="background2" w:themeShade="40"/>
                <w:sz w:val="20"/>
                <w:szCs w:val="20"/>
                <w:lang w:val="en-US"/>
              </w:rPr>
            </w:pPr>
            <w:r>
              <w:rPr>
                <w:rFonts w:ascii="ScalaSans" w:hAnsi="ScalaSans"/>
                <w:b/>
                <w:sz w:val="20"/>
                <w:szCs w:val="20"/>
                <w:lang w:val="en-US"/>
              </w:rPr>
              <w:t>Workshop</w:t>
            </w:r>
            <w:r w:rsidR="00527455" w:rsidRPr="00015712">
              <w:rPr>
                <w:rFonts w:ascii="ScalaSans" w:hAnsi="ScalaSans"/>
                <w:b/>
                <w:sz w:val="20"/>
                <w:szCs w:val="20"/>
                <w:lang w:val="en-US"/>
              </w:rPr>
              <w:t xml:space="preserve"> 4</w:t>
            </w:r>
            <w:r>
              <w:rPr>
                <w:rFonts w:ascii="ScalaSans" w:hAnsi="ScalaSans"/>
                <w:b/>
                <w:sz w:val="20"/>
                <w:szCs w:val="20"/>
                <w:lang w:val="en-US"/>
              </w:rPr>
              <w:t xml:space="preserve"> </w:t>
            </w:r>
            <w:r w:rsidR="00F54417">
              <w:rPr>
                <w:rFonts w:ascii="ScalaSans" w:hAnsi="ScalaSans"/>
                <w:b/>
                <w:sz w:val="20"/>
                <w:szCs w:val="20"/>
                <w:lang w:val="en-US"/>
              </w:rPr>
              <w:t xml:space="preserve">– </w:t>
            </w:r>
            <w:r>
              <w:rPr>
                <w:rFonts w:ascii="ScalaSans" w:hAnsi="ScalaSans"/>
                <w:b/>
                <w:sz w:val="20"/>
                <w:szCs w:val="20"/>
                <w:lang w:val="en-US"/>
              </w:rPr>
              <w:t xml:space="preserve">English </w:t>
            </w:r>
            <w:r w:rsidRPr="00011A8A">
              <w:rPr>
                <w:rFonts w:ascii="ScalaSans" w:hAnsi="ScalaSans"/>
                <w:color w:val="4A442A" w:themeColor="background2" w:themeShade="40"/>
                <w:sz w:val="20"/>
                <w:szCs w:val="20"/>
                <w:lang w:val="en-US"/>
              </w:rPr>
              <w:t xml:space="preserve">(Room: </w:t>
            </w:r>
            <w:r w:rsidRPr="00011A8A">
              <w:rPr>
                <w:rFonts w:ascii="ScalaSans" w:hAnsi="ScalaSans"/>
                <w:i/>
                <w:color w:val="4A442A" w:themeColor="background2" w:themeShade="40"/>
                <w:sz w:val="20"/>
                <w:szCs w:val="20"/>
                <w:lang w:val="en-US"/>
              </w:rPr>
              <w:t>Sala anexa ao auditório</w:t>
            </w:r>
            <w:r w:rsidRPr="00011A8A">
              <w:rPr>
                <w:rFonts w:ascii="ScalaSans" w:hAnsi="ScalaSans"/>
                <w:color w:val="4A442A" w:themeColor="background2" w:themeShade="40"/>
                <w:sz w:val="20"/>
                <w:szCs w:val="20"/>
                <w:lang w:val="en-US"/>
              </w:rPr>
              <w:t>)</w:t>
            </w:r>
            <w:r w:rsidR="00527455" w:rsidRPr="00015712">
              <w:rPr>
                <w:rFonts w:ascii="ScalaSans" w:hAnsi="ScalaSans"/>
                <w:b/>
                <w:sz w:val="20"/>
                <w:szCs w:val="20"/>
                <w:lang w:val="en-US"/>
              </w:rPr>
              <w:t xml:space="preserve">: </w:t>
            </w:r>
            <w:r w:rsidR="00527455" w:rsidRPr="00015712">
              <w:rPr>
                <w:rFonts w:ascii="ScalaSans" w:hAnsi="ScalaSans"/>
                <w:color w:val="4A442A" w:themeColor="background2" w:themeShade="40"/>
                <w:sz w:val="20"/>
                <w:szCs w:val="20"/>
                <w:lang w:val="en-US"/>
              </w:rPr>
              <w:t>SAIs experiences in auditing for SDGs (readiness of governments and audit of specific SDGs)</w:t>
            </w:r>
          </w:p>
          <w:p w14:paraId="522C6F61" w14:textId="77777777" w:rsidR="00527455" w:rsidRPr="00011A8A" w:rsidRDefault="00527455" w:rsidP="00400ED4">
            <w:pPr>
              <w:pStyle w:val="PargrafodaLista"/>
              <w:ind w:left="670" w:hanging="387"/>
              <w:rPr>
                <w:rFonts w:ascii="ScalaSans" w:hAnsi="ScalaSans"/>
                <w:color w:val="4A442A" w:themeColor="background2" w:themeShade="40"/>
                <w:sz w:val="20"/>
                <w:szCs w:val="20"/>
                <w:lang w:val="en-US"/>
              </w:rPr>
            </w:pPr>
          </w:p>
          <w:p w14:paraId="487094DC" w14:textId="457CFF33" w:rsidR="00345234" w:rsidRPr="00011A8A" w:rsidRDefault="00345234" w:rsidP="00400ED4">
            <w:pPr>
              <w:pStyle w:val="PargrafodaLista"/>
              <w:ind w:left="283"/>
              <w:rPr>
                <w:rFonts w:ascii="ScalaSans" w:hAnsi="ScalaSans"/>
                <w:b/>
                <w:sz w:val="20"/>
                <w:szCs w:val="20"/>
                <w:lang w:val="en-US"/>
              </w:rPr>
            </w:pPr>
            <w:r w:rsidRPr="00011A8A">
              <w:rPr>
                <w:rFonts w:ascii="ScalaSans" w:hAnsi="ScalaSans"/>
                <w:color w:val="4A442A" w:themeColor="background2" w:themeShade="40"/>
                <w:sz w:val="20"/>
                <w:szCs w:val="20"/>
                <w:lang w:val="en-US"/>
              </w:rPr>
              <w:t xml:space="preserve">Cases of the SAIs of </w:t>
            </w:r>
            <w:r w:rsidRPr="00011A8A">
              <w:rPr>
                <w:rFonts w:ascii="ScalaSans" w:hAnsi="ScalaSans"/>
                <w:b/>
                <w:sz w:val="20"/>
                <w:szCs w:val="20"/>
                <w:lang w:val="en-US"/>
              </w:rPr>
              <w:t>Angola</w:t>
            </w:r>
            <w:r w:rsidRPr="00011A8A">
              <w:rPr>
                <w:rFonts w:ascii="ScalaSans" w:hAnsi="ScalaSans"/>
                <w:color w:val="4A442A" w:themeColor="background2" w:themeShade="40"/>
                <w:sz w:val="20"/>
                <w:szCs w:val="20"/>
                <w:lang w:val="en-US"/>
              </w:rPr>
              <w:t xml:space="preserve">, </w:t>
            </w:r>
            <w:r w:rsidRPr="00011A8A">
              <w:rPr>
                <w:rFonts w:ascii="ScalaSans" w:hAnsi="ScalaSans"/>
                <w:b/>
                <w:sz w:val="20"/>
                <w:szCs w:val="20"/>
                <w:lang w:val="en-US"/>
              </w:rPr>
              <w:t>Bosnia</w:t>
            </w:r>
            <w:r w:rsidRPr="00011A8A">
              <w:rPr>
                <w:rFonts w:ascii="ScalaSans" w:hAnsi="ScalaSans"/>
                <w:sz w:val="20"/>
                <w:szCs w:val="20"/>
                <w:lang w:val="en-US"/>
              </w:rPr>
              <w:t xml:space="preserve"> </w:t>
            </w:r>
            <w:r w:rsidRPr="00011A8A">
              <w:rPr>
                <w:rFonts w:ascii="ScalaSans" w:hAnsi="ScalaSans"/>
                <w:b/>
                <w:sz w:val="20"/>
                <w:szCs w:val="20"/>
                <w:lang w:val="en-US"/>
              </w:rPr>
              <w:t>and</w:t>
            </w:r>
            <w:r w:rsidRPr="00011A8A">
              <w:rPr>
                <w:rFonts w:ascii="ScalaSans" w:hAnsi="ScalaSans"/>
                <w:sz w:val="20"/>
                <w:szCs w:val="20"/>
                <w:lang w:val="en-US"/>
              </w:rPr>
              <w:t xml:space="preserve"> </w:t>
            </w:r>
            <w:r w:rsidRPr="00011A8A">
              <w:rPr>
                <w:rFonts w:ascii="ScalaSans" w:hAnsi="ScalaSans"/>
                <w:b/>
                <w:sz w:val="20"/>
                <w:szCs w:val="20"/>
                <w:lang w:val="en-US"/>
              </w:rPr>
              <w:t>Herzegovina</w:t>
            </w:r>
            <w:r w:rsidR="009876A9" w:rsidRPr="00011A8A">
              <w:rPr>
                <w:rFonts w:ascii="ScalaSans" w:hAnsi="ScalaSans"/>
                <w:sz w:val="20"/>
                <w:szCs w:val="20"/>
                <w:lang w:val="en-US"/>
              </w:rPr>
              <w:t xml:space="preserve"> and</w:t>
            </w:r>
            <w:r w:rsidR="009876A9" w:rsidRPr="00011A8A">
              <w:rPr>
                <w:rFonts w:ascii="ScalaSans" w:hAnsi="ScalaSans"/>
                <w:b/>
                <w:sz w:val="20"/>
                <w:szCs w:val="20"/>
                <w:lang w:val="en-US"/>
              </w:rPr>
              <w:t xml:space="preserve"> Turkey</w:t>
            </w:r>
          </w:p>
          <w:p w14:paraId="220BA8A5" w14:textId="7ED88843" w:rsidR="00345234" w:rsidRPr="00011A8A" w:rsidRDefault="00345234" w:rsidP="00400ED4">
            <w:pPr>
              <w:pStyle w:val="PargrafodaLista"/>
              <w:ind w:left="670" w:hanging="387"/>
              <w:rPr>
                <w:rFonts w:ascii="ScalaSans" w:hAnsi="ScalaSans"/>
                <w:sz w:val="20"/>
                <w:szCs w:val="20"/>
                <w:lang w:val="en-US"/>
              </w:rPr>
            </w:pPr>
            <w:r w:rsidRPr="00011A8A">
              <w:rPr>
                <w:rFonts w:ascii="ScalaSans" w:hAnsi="ScalaSans"/>
                <w:b/>
                <w:sz w:val="20"/>
                <w:szCs w:val="20"/>
                <w:lang w:val="en-US"/>
              </w:rPr>
              <w:t xml:space="preserve">Moderator: </w:t>
            </w:r>
            <w:r w:rsidR="00BF74CC" w:rsidRPr="00011A8A">
              <w:rPr>
                <w:rFonts w:ascii="ScalaSans" w:hAnsi="ScalaSans"/>
                <w:color w:val="4A442A" w:themeColor="background2" w:themeShade="40"/>
                <w:sz w:val="20"/>
                <w:szCs w:val="20"/>
                <w:lang w:val="en-US"/>
              </w:rPr>
              <w:t>SAI of</w:t>
            </w:r>
            <w:r w:rsidR="00BF74CC" w:rsidRPr="00011A8A">
              <w:rPr>
                <w:rFonts w:ascii="ScalaSans" w:hAnsi="ScalaSans"/>
                <w:b/>
                <w:sz w:val="20"/>
                <w:szCs w:val="20"/>
                <w:lang w:val="en-US"/>
              </w:rPr>
              <w:t xml:space="preserve"> Mozambique</w:t>
            </w:r>
            <w:r w:rsidR="00BF74CC" w:rsidRPr="00011A8A">
              <w:rPr>
                <w:rFonts w:ascii="ScalaSans" w:hAnsi="ScalaSans"/>
                <w:color w:val="4A442A" w:themeColor="background2" w:themeShade="40"/>
                <w:sz w:val="20"/>
                <w:szCs w:val="20"/>
                <w:lang w:val="en-US"/>
              </w:rPr>
              <w:t xml:space="preserve"> </w:t>
            </w:r>
            <w:r w:rsidR="00BF74CC">
              <w:rPr>
                <w:rFonts w:ascii="ScalaSans" w:hAnsi="ScalaSans"/>
                <w:color w:val="4A442A" w:themeColor="background2" w:themeShade="40"/>
                <w:sz w:val="20"/>
                <w:szCs w:val="20"/>
                <w:lang w:val="en-US"/>
              </w:rPr>
              <w:t xml:space="preserve">and </w:t>
            </w:r>
            <w:r w:rsidR="000F39F2" w:rsidRPr="00011A8A">
              <w:rPr>
                <w:rFonts w:ascii="ScalaSans" w:hAnsi="ScalaSans"/>
                <w:b/>
                <w:sz w:val="20"/>
                <w:szCs w:val="20"/>
                <w:lang w:val="en-US"/>
              </w:rPr>
              <w:t>GIZ</w:t>
            </w:r>
            <w:r w:rsidR="00DE2A76" w:rsidRPr="00DE2A76">
              <w:rPr>
                <w:rFonts w:ascii="ScalaSans" w:hAnsi="ScalaSans"/>
                <w:b/>
                <w:color w:val="C00000"/>
                <w:sz w:val="20"/>
                <w:szCs w:val="20"/>
                <w:lang w:val="en-US"/>
              </w:rPr>
              <w:t xml:space="preserve"> </w:t>
            </w:r>
          </w:p>
          <w:p w14:paraId="34518AEC" w14:textId="1E920220" w:rsidR="00345234" w:rsidRPr="00011A8A" w:rsidRDefault="00345234" w:rsidP="00400ED4">
            <w:pPr>
              <w:pStyle w:val="PargrafodaLista"/>
              <w:ind w:left="670" w:hanging="387"/>
              <w:rPr>
                <w:rFonts w:ascii="ScalaSans" w:hAnsi="ScalaSans"/>
                <w:b/>
                <w:sz w:val="20"/>
                <w:szCs w:val="20"/>
                <w:lang w:val="en-US"/>
              </w:rPr>
            </w:pPr>
            <w:r w:rsidRPr="00011A8A">
              <w:rPr>
                <w:rFonts w:ascii="ScalaSans" w:hAnsi="ScalaSans"/>
                <w:b/>
                <w:sz w:val="20"/>
                <w:szCs w:val="20"/>
                <w:lang w:val="en-US"/>
              </w:rPr>
              <w:t>Technical support:</w:t>
            </w:r>
            <w:r w:rsidRPr="00011A8A">
              <w:rPr>
                <w:rFonts w:ascii="ScalaSans" w:hAnsi="ScalaSans"/>
                <w:color w:val="4A442A" w:themeColor="background2" w:themeShade="40"/>
                <w:sz w:val="20"/>
                <w:szCs w:val="20"/>
                <w:lang w:val="en-US"/>
              </w:rPr>
              <w:t xml:space="preserve"> SAI of </w:t>
            </w:r>
            <w:r w:rsidRPr="00011A8A">
              <w:rPr>
                <w:rFonts w:ascii="ScalaSans" w:hAnsi="ScalaSans"/>
                <w:b/>
                <w:sz w:val="20"/>
                <w:szCs w:val="20"/>
                <w:lang w:val="en-US"/>
              </w:rPr>
              <w:t>Portugal</w:t>
            </w:r>
          </w:p>
          <w:p w14:paraId="4C1EC58D" w14:textId="77777777" w:rsidR="00527455" w:rsidRPr="00253D61" w:rsidRDefault="00527455" w:rsidP="00400ED4">
            <w:pPr>
              <w:pStyle w:val="PargrafodaLista"/>
              <w:ind w:left="64" w:hanging="64"/>
              <w:rPr>
                <w:rFonts w:ascii="ScalaSans" w:hAnsi="ScalaSans"/>
                <w:b/>
                <w:sz w:val="32"/>
                <w:szCs w:val="20"/>
                <w:lang w:val="en-US"/>
              </w:rPr>
            </w:pPr>
          </w:p>
          <w:p w14:paraId="366472C7" w14:textId="32F35F8C" w:rsidR="00A65C13" w:rsidRPr="00011A8A" w:rsidRDefault="00A65C13" w:rsidP="00400ED4">
            <w:pPr>
              <w:rPr>
                <w:rFonts w:ascii="ScalaSans" w:hAnsi="ScalaSans"/>
                <w:i/>
                <w:color w:val="4A442A" w:themeColor="background2" w:themeShade="40"/>
                <w:sz w:val="20"/>
                <w:szCs w:val="20"/>
                <w:lang w:val="en-GB"/>
              </w:rPr>
            </w:pPr>
            <w:r w:rsidRPr="00011A8A">
              <w:rPr>
                <w:rFonts w:ascii="ScalaSans" w:hAnsi="ScalaSans"/>
                <w:b/>
                <w:sz w:val="20"/>
                <w:szCs w:val="20"/>
                <w:lang w:val="en-US"/>
              </w:rPr>
              <w:t>Moderators meeting</w:t>
            </w:r>
            <w:r w:rsidR="000079AF">
              <w:rPr>
                <w:rFonts w:ascii="ScalaSans" w:hAnsi="ScalaSans"/>
                <w:b/>
                <w:sz w:val="20"/>
                <w:szCs w:val="20"/>
                <w:lang w:val="en-US"/>
              </w:rPr>
              <w:t xml:space="preserve"> </w:t>
            </w:r>
            <w:r w:rsidR="000079AF" w:rsidRPr="00011A8A">
              <w:rPr>
                <w:rFonts w:ascii="ScalaSans" w:hAnsi="ScalaSans"/>
                <w:color w:val="4A442A" w:themeColor="background2" w:themeShade="40"/>
                <w:sz w:val="20"/>
                <w:szCs w:val="20"/>
                <w:lang w:val="en-US"/>
              </w:rPr>
              <w:t xml:space="preserve">(Room: </w:t>
            </w:r>
            <w:r w:rsidR="000079AF" w:rsidRPr="00011A8A">
              <w:rPr>
                <w:rFonts w:ascii="ScalaSans" w:hAnsi="ScalaSans"/>
                <w:i/>
                <w:color w:val="4A442A" w:themeColor="background2" w:themeShade="40"/>
                <w:sz w:val="20"/>
                <w:szCs w:val="20"/>
                <w:lang w:val="en-US"/>
              </w:rPr>
              <w:t>Sala de Formação</w:t>
            </w:r>
            <w:r w:rsidR="000079AF" w:rsidRPr="00011A8A">
              <w:rPr>
                <w:rFonts w:ascii="ScalaSans" w:hAnsi="ScalaSans"/>
                <w:color w:val="4A442A" w:themeColor="background2" w:themeShade="40"/>
                <w:sz w:val="20"/>
                <w:szCs w:val="20"/>
                <w:lang w:val="en-US"/>
              </w:rPr>
              <w:t>)</w:t>
            </w:r>
          </w:p>
          <w:p w14:paraId="5B423970" w14:textId="77777777" w:rsidR="00610067" w:rsidRDefault="00610067" w:rsidP="00400ED4">
            <w:pPr>
              <w:rPr>
                <w:rFonts w:ascii="ScalaSans" w:hAnsi="ScalaSans"/>
                <w:i/>
                <w:color w:val="4A442A" w:themeColor="background2" w:themeShade="40"/>
                <w:sz w:val="20"/>
                <w:szCs w:val="20"/>
                <w:lang w:val="en-GB"/>
              </w:rPr>
            </w:pPr>
          </w:p>
          <w:p w14:paraId="36F9BFF8" w14:textId="1CF417D0" w:rsidR="003304B3" w:rsidRPr="00011A8A" w:rsidRDefault="003304B3" w:rsidP="00400ED4">
            <w:pPr>
              <w:rPr>
                <w:rFonts w:ascii="ScalaSans" w:hAnsi="ScalaSans"/>
                <w:i/>
                <w:color w:val="4A442A" w:themeColor="background2" w:themeShade="40"/>
                <w:sz w:val="20"/>
                <w:szCs w:val="20"/>
                <w:lang w:val="en-GB"/>
              </w:rPr>
            </w:pPr>
            <w:r w:rsidRPr="00011A8A">
              <w:rPr>
                <w:rFonts w:ascii="ScalaSans" w:hAnsi="ScalaSans"/>
                <w:i/>
                <w:color w:val="4A442A" w:themeColor="background2" w:themeShade="40"/>
                <w:sz w:val="20"/>
                <w:szCs w:val="20"/>
                <w:lang w:val="en-GB"/>
              </w:rPr>
              <w:t>(A coffee station will be available before the Plenary Session)</w:t>
            </w:r>
          </w:p>
          <w:p w14:paraId="0100D150" w14:textId="77777777" w:rsidR="008548CF" w:rsidRPr="00610067" w:rsidRDefault="008548CF" w:rsidP="00400ED4">
            <w:pPr>
              <w:pStyle w:val="PargrafodaLista"/>
              <w:ind w:left="64" w:hanging="64"/>
              <w:rPr>
                <w:rFonts w:ascii="ScalaSans" w:hAnsi="ScalaSans"/>
                <w:b/>
                <w:sz w:val="28"/>
                <w:szCs w:val="20"/>
                <w:lang w:val="en-US"/>
              </w:rPr>
            </w:pPr>
          </w:p>
          <w:p w14:paraId="1EB4D078" w14:textId="66D1EE4A" w:rsidR="003304B3" w:rsidRPr="00011A8A" w:rsidRDefault="00345234" w:rsidP="00400ED4">
            <w:pPr>
              <w:pStyle w:val="PargrafodaLista"/>
              <w:ind w:left="64" w:hanging="64"/>
              <w:rPr>
                <w:rFonts w:ascii="ScalaSans" w:hAnsi="ScalaSans"/>
                <w:color w:val="4A442A" w:themeColor="background2" w:themeShade="40"/>
                <w:sz w:val="20"/>
                <w:szCs w:val="20"/>
                <w:lang w:val="en-US"/>
              </w:rPr>
            </w:pPr>
            <w:r w:rsidRPr="00011A8A">
              <w:rPr>
                <w:rFonts w:ascii="ScalaSans" w:hAnsi="ScalaSans"/>
                <w:b/>
                <w:sz w:val="20"/>
                <w:szCs w:val="20"/>
                <w:lang w:val="en-US"/>
              </w:rPr>
              <w:t>Plenary Session</w:t>
            </w:r>
            <w:r w:rsidR="003304B3" w:rsidRPr="00011A8A">
              <w:rPr>
                <w:rFonts w:ascii="ScalaSans" w:hAnsi="ScalaSans"/>
                <w:b/>
                <w:sz w:val="20"/>
                <w:szCs w:val="20"/>
                <w:lang w:val="en-US"/>
              </w:rPr>
              <w:t xml:space="preserve"> - Conclusions of SESSION III</w:t>
            </w:r>
            <w:r w:rsidR="003304B3" w:rsidRPr="00011A8A">
              <w:rPr>
                <w:rFonts w:ascii="ScalaSans" w:hAnsi="ScalaSans"/>
                <w:color w:val="4A442A" w:themeColor="background2" w:themeShade="40"/>
                <w:sz w:val="20"/>
                <w:szCs w:val="20"/>
                <w:lang w:val="en-US"/>
              </w:rPr>
              <w:t xml:space="preserve"> </w:t>
            </w:r>
          </w:p>
          <w:p w14:paraId="237D64C5" w14:textId="152A9C24" w:rsidR="00345234" w:rsidRPr="00011A8A" w:rsidRDefault="00345234" w:rsidP="00400ED4">
            <w:pPr>
              <w:pStyle w:val="PargrafodaLista"/>
              <w:ind w:left="64" w:hanging="64"/>
              <w:rPr>
                <w:rFonts w:ascii="ScalaSans" w:hAnsi="ScalaSans"/>
                <w:color w:val="4A442A" w:themeColor="background2" w:themeShade="40"/>
                <w:sz w:val="20"/>
                <w:szCs w:val="20"/>
                <w:lang w:val="en-US"/>
              </w:rPr>
            </w:pPr>
            <w:r w:rsidRPr="00011A8A">
              <w:rPr>
                <w:rFonts w:ascii="ScalaSans" w:hAnsi="ScalaSans"/>
                <w:color w:val="4A442A" w:themeColor="background2" w:themeShade="40"/>
                <w:sz w:val="20"/>
                <w:szCs w:val="20"/>
                <w:lang w:val="en-US"/>
              </w:rPr>
              <w:t>Presentation by Moderators of the results from workshops</w:t>
            </w:r>
          </w:p>
          <w:p w14:paraId="5CEBD400" w14:textId="77777777" w:rsidR="00E52FC1" w:rsidRDefault="00E52FC1" w:rsidP="00400ED4">
            <w:pPr>
              <w:rPr>
                <w:rFonts w:ascii="ScalaSans" w:hAnsi="ScalaSans"/>
                <w:sz w:val="20"/>
                <w:szCs w:val="20"/>
                <w:lang w:val="en-US"/>
              </w:rPr>
            </w:pPr>
          </w:p>
          <w:p w14:paraId="7AA87B4C" w14:textId="77777777" w:rsidR="00527455" w:rsidRDefault="00527455" w:rsidP="00400ED4">
            <w:pPr>
              <w:rPr>
                <w:rFonts w:ascii="ScalaSans" w:hAnsi="ScalaSans"/>
                <w:sz w:val="20"/>
                <w:szCs w:val="20"/>
                <w:lang w:val="en-US"/>
              </w:rPr>
            </w:pPr>
          </w:p>
          <w:p w14:paraId="2203D037" w14:textId="77777777" w:rsidR="00527455" w:rsidRDefault="00527455" w:rsidP="00400ED4">
            <w:pPr>
              <w:rPr>
                <w:rFonts w:ascii="ScalaSans" w:hAnsi="ScalaSans"/>
                <w:sz w:val="20"/>
                <w:szCs w:val="20"/>
                <w:lang w:val="en-US"/>
              </w:rPr>
            </w:pPr>
          </w:p>
          <w:p w14:paraId="3403467B" w14:textId="563DF599" w:rsidR="00527455" w:rsidRPr="00011A8A" w:rsidRDefault="00527455" w:rsidP="00400ED4">
            <w:pPr>
              <w:rPr>
                <w:rFonts w:ascii="ScalaSans" w:hAnsi="ScalaSans"/>
                <w:sz w:val="20"/>
                <w:szCs w:val="20"/>
                <w:lang w:val="en-US"/>
              </w:rPr>
            </w:pPr>
          </w:p>
        </w:tc>
      </w:tr>
      <w:tr w:rsidR="00345234" w:rsidRPr="002E643A" w14:paraId="347745B7" w14:textId="77777777" w:rsidTr="00F64BC6">
        <w:trPr>
          <w:gridAfter w:val="1"/>
          <w:wAfter w:w="3020" w:type="dxa"/>
          <w:trHeight w:val="332"/>
        </w:trPr>
        <w:tc>
          <w:tcPr>
            <w:tcW w:w="1699" w:type="dxa"/>
            <w:shd w:val="clear" w:color="auto" w:fill="FFFFFF" w:themeFill="background1"/>
          </w:tcPr>
          <w:p w14:paraId="6133C09F" w14:textId="3FCFB552" w:rsidR="00345234" w:rsidRPr="00400ED4" w:rsidRDefault="00775BF0" w:rsidP="00400ED4">
            <w:pPr>
              <w:tabs>
                <w:tab w:val="left" w:pos="1315"/>
              </w:tabs>
              <w:ind w:right="145"/>
              <w:jc w:val="right"/>
              <w:rPr>
                <w:rFonts w:ascii="ScalaSans" w:hAnsi="ScalaSans"/>
                <w:b/>
                <w:bCs/>
                <w:color w:val="947631"/>
                <w:sz w:val="22"/>
                <w:szCs w:val="22"/>
                <w:lang w:val="en-US"/>
              </w:rPr>
            </w:pPr>
            <w:r w:rsidRPr="00011A8A">
              <w:rPr>
                <w:rFonts w:ascii="ScalaSans" w:hAnsi="ScalaSans"/>
                <w:b/>
                <w:bCs/>
                <w:color w:val="947631"/>
                <w:sz w:val="20"/>
                <w:szCs w:val="22"/>
                <w:lang w:val="en-US"/>
              </w:rPr>
              <w:lastRenderedPageBreak/>
              <w:t>18</w:t>
            </w:r>
            <w:r w:rsidR="00345234" w:rsidRPr="00011A8A">
              <w:rPr>
                <w:rFonts w:ascii="ScalaSans" w:hAnsi="ScalaSans"/>
                <w:b/>
                <w:bCs/>
                <w:color w:val="947631"/>
                <w:sz w:val="20"/>
                <w:szCs w:val="22"/>
                <w:lang w:val="en-US"/>
              </w:rPr>
              <w:t>h</w:t>
            </w:r>
            <w:r w:rsidRPr="00011A8A">
              <w:rPr>
                <w:rFonts w:ascii="ScalaSans" w:hAnsi="ScalaSans"/>
                <w:b/>
                <w:bCs/>
                <w:color w:val="947631"/>
                <w:sz w:val="20"/>
                <w:szCs w:val="22"/>
                <w:lang w:val="en-US"/>
              </w:rPr>
              <w:t>4</w:t>
            </w:r>
            <w:r w:rsidR="00E52FC1" w:rsidRPr="00011A8A">
              <w:rPr>
                <w:rFonts w:ascii="ScalaSans" w:hAnsi="ScalaSans"/>
                <w:b/>
                <w:bCs/>
                <w:color w:val="947631"/>
                <w:sz w:val="20"/>
                <w:szCs w:val="22"/>
                <w:lang w:val="en-US"/>
              </w:rPr>
              <w:t>0</w:t>
            </w:r>
          </w:p>
        </w:tc>
        <w:tc>
          <w:tcPr>
            <w:tcW w:w="8229" w:type="dxa"/>
            <w:gridSpan w:val="2"/>
            <w:shd w:val="clear" w:color="auto" w:fill="FFFFFF" w:themeFill="background1"/>
          </w:tcPr>
          <w:p w14:paraId="39CF7FA9" w14:textId="77777777" w:rsidR="00C46A38" w:rsidRPr="00011A8A" w:rsidRDefault="00C46A38" w:rsidP="00400ED4">
            <w:pPr>
              <w:jc w:val="left"/>
              <w:rPr>
                <w:rFonts w:ascii="ScalaSans" w:hAnsi="ScalaSans"/>
                <w:b/>
                <w:bCs/>
                <w:i/>
                <w:color w:val="947631"/>
                <w:sz w:val="20"/>
                <w:szCs w:val="22"/>
                <w:lang w:val="en-GB"/>
              </w:rPr>
            </w:pPr>
            <w:r w:rsidRPr="00011A8A">
              <w:rPr>
                <w:rFonts w:ascii="ScalaSans" w:hAnsi="ScalaSans"/>
                <w:b/>
                <w:bCs/>
                <w:color w:val="947631"/>
                <w:sz w:val="20"/>
                <w:szCs w:val="22"/>
                <w:lang w:val="en-GB"/>
              </w:rPr>
              <w:t>Departure</w:t>
            </w:r>
            <w:r w:rsidR="009F1C91" w:rsidRPr="00011A8A">
              <w:rPr>
                <w:rFonts w:ascii="ScalaSans" w:hAnsi="ScalaSans"/>
                <w:b/>
                <w:bCs/>
                <w:color w:val="947631"/>
                <w:sz w:val="20"/>
                <w:szCs w:val="22"/>
                <w:lang w:val="en-GB"/>
              </w:rPr>
              <w:t xml:space="preserve"> fro</w:t>
            </w:r>
            <w:r w:rsidR="00345234" w:rsidRPr="00011A8A">
              <w:rPr>
                <w:rFonts w:ascii="ScalaSans" w:hAnsi="ScalaSans"/>
                <w:b/>
                <w:bCs/>
                <w:color w:val="947631"/>
                <w:sz w:val="20"/>
                <w:szCs w:val="22"/>
                <w:lang w:val="en-GB"/>
              </w:rPr>
              <w:t xml:space="preserve">m </w:t>
            </w:r>
            <w:r w:rsidR="00BD6552" w:rsidRPr="00011A8A">
              <w:rPr>
                <w:rFonts w:ascii="ScalaSans" w:hAnsi="ScalaSans"/>
                <w:b/>
                <w:bCs/>
                <w:color w:val="947631"/>
                <w:sz w:val="20"/>
                <w:szCs w:val="22"/>
                <w:lang w:val="en-GB"/>
              </w:rPr>
              <w:t>the</w:t>
            </w:r>
            <w:r w:rsidR="00345234" w:rsidRPr="00011A8A">
              <w:rPr>
                <w:rFonts w:ascii="ScalaSans" w:hAnsi="ScalaSans"/>
                <w:b/>
                <w:bCs/>
                <w:color w:val="947631"/>
                <w:sz w:val="20"/>
                <w:szCs w:val="22"/>
                <w:lang w:val="en-GB"/>
              </w:rPr>
              <w:t xml:space="preserve"> hotel</w:t>
            </w:r>
            <w:r w:rsidR="00E52FC1" w:rsidRPr="00011A8A">
              <w:rPr>
                <w:rFonts w:ascii="ScalaSans" w:hAnsi="ScalaSans"/>
                <w:b/>
                <w:bCs/>
                <w:color w:val="947631"/>
                <w:sz w:val="20"/>
                <w:szCs w:val="22"/>
                <w:lang w:val="en-GB"/>
              </w:rPr>
              <w:t>s</w:t>
            </w:r>
            <w:r w:rsidR="00345234" w:rsidRPr="00011A8A">
              <w:rPr>
                <w:rFonts w:ascii="ScalaSans" w:hAnsi="ScalaSans"/>
                <w:b/>
                <w:bCs/>
                <w:color w:val="947631"/>
                <w:sz w:val="20"/>
                <w:szCs w:val="22"/>
                <w:lang w:val="en-GB"/>
              </w:rPr>
              <w:t xml:space="preserve"> </w:t>
            </w:r>
            <w:r w:rsidR="00523D6D" w:rsidRPr="00011A8A">
              <w:rPr>
                <w:rFonts w:ascii="ScalaSans" w:hAnsi="ScalaSans"/>
                <w:i/>
                <w:color w:val="4A442A" w:themeColor="background2" w:themeShade="40"/>
                <w:sz w:val="16"/>
                <w:szCs w:val="22"/>
                <w:lang w:val="en-GB"/>
              </w:rPr>
              <w:t xml:space="preserve"> </w:t>
            </w:r>
            <w:r w:rsidR="00345234" w:rsidRPr="00011A8A">
              <w:rPr>
                <w:rFonts w:ascii="ScalaSans" w:hAnsi="ScalaSans"/>
                <w:b/>
                <w:bCs/>
                <w:color w:val="947631"/>
                <w:sz w:val="20"/>
                <w:szCs w:val="22"/>
                <w:lang w:val="en-GB"/>
              </w:rPr>
              <w:t xml:space="preserve">to </w:t>
            </w:r>
            <w:r w:rsidR="0035158E" w:rsidRPr="00011A8A">
              <w:rPr>
                <w:rFonts w:ascii="ScalaSans" w:hAnsi="ScalaSans"/>
                <w:b/>
                <w:bCs/>
                <w:color w:val="947631"/>
                <w:sz w:val="20"/>
                <w:szCs w:val="22"/>
                <w:lang w:val="en-GB"/>
              </w:rPr>
              <w:t>the</w:t>
            </w:r>
            <w:r w:rsidR="0035158E" w:rsidRPr="00011A8A">
              <w:rPr>
                <w:rFonts w:ascii="ScalaSans" w:hAnsi="ScalaSans"/>
                <w:b/>
                <w:bCs/>
                <w:i/>
                <w:color w:val="947631"/>
                <w:sz w:val="20"/>
                <w:szCs w:val="22"/>
                <w:lang w:val="en-GB"/>
              </w:rPr>
              <w:t xml:space="preserve"> Museu Nacional do A</w:t>
            </w:r>
            <w:r w:rsidRPr="00011A8A">
              <w:rPr>
                <w:rFonts w:ascii="ScalaSans" w:hAnsi="ScalaSans"/>
                <w:b/>
                <w:bCs/>
                <w:i/>
                <w:color w:val="947631"/>
                <w:sz w:val="20"/>
                <w:szCs w:val="22"/>
                <w:lang w:val="en-GB"/>
              </w:rPr>
              <w:t>zulejo</w:t>
            </w:r>
            <w:r w:rsidR="00523D6D" w:rsidRPr="00011A8A">
              <w:rPr>
                <w:rFonts w:ascii="ScalaSans" w:hAnsi="ScalaSans"/>
                <w:b/>
                <w:bCs/>
                <w:i/>
                <w:color w:val="947631"/>
                <w:sz w:val="20"/>
                <w:szCs w:val="22"/>
                <w:lang w:val="en-GB"/>
              </w:rPr>
              <w:t xml:space="preserve"> </w:t>
            </w:r>
          </w:p>
          <w:p w14:paraId="3A9B4F33" w14:textId="7BE53D83" w:rsidR="00345234" w:rsidRPr="00011A8A" w:rsidRDefault="00C46A38" w:rsidP="00400ED4">
            <w:pPr>
              <w:jc w:val="left"/>
              <w:rPr>
                <w:rFonts w:ascii="ScalaSans" w:hAnsi="ScalaSans"/>
                <w:i/>
                <w:color w:val="4A442A" w:themeColor="background2" w:themeShade="40"/>
                <w:sz w:val="16"/>
                <w:szCs w:val="22"/>
              </w:rPr>
            </w:pPr>
            <w:r w:rsidRPr="00011A8A">
              <w:rPr>
                <w:rFonts w:ascii="ScalaSans" w:hAnsi="ScalaSans"/>
                <w:bCs/>
                <w:color w:val="947631"/>
                <w:sz w:val="20"/>
                <w:szCs w:val="22"/>
              </w:rPr>
              <w:t>(</w:t>
            </w:r>
            <w:r w:rsidR="00523D6D" w:rsidRPr="00011A8A">
              <w:rPr>
                <w:rFonts w:ascii="ScalaSans" w:hAnsi="ScalaSans"/>
                <w:bCs/>
                <w:color w:val="947631"/>
                <w:sz w:val="16"/>
                <w:szCs w:val="22"/>
              </w:rPr>
              <w:t>Address:</w:t>
            </w:r>
            <w:r w:rsidR="00523D6D" w:rsidRPr="00011A8A">
              <w:rPr>
                <w:rFonts w:ascii="ScalaSans" w:hAnsi="ScalaSans"/>
                <w:color w:val="000000"/>
                <w:sz w:val="18"/>
              </w:rPr>
              <w:t xml:space="preserve"> </w:t>
            </w:r>
            <w:r w:rsidR="00523D6D" w:rsidRPr="00011A8A">
              <w:rPr>
                <w:rFonts w:ascii="ScalaSans" w:hAnsi="ScalaSans"/>
                <w:bCs/>
                <w:i/>
                <w:color w:val="947631"/>
                <w:sz w:val="16"/>
                <w:szCs w:val="22"/>
              </w:rPr>
              <w:t>Rua da Madre de Deus, n</w:t>
            </w:r>
            <w:r w:rsidR="00523D6D" w:rsidRPr="00011A8A">
              <w:rPr>
                <w:rFonts w:ascii="ScalaSans" w:hAnsi="ScalaSans" w:cs="ScalaSans"/>
                <w:bCs/>
                <w:i/>
                <w:color w:val="947631"/>
                <w:sz w:val="16"/>
                <w:szCs w:val="22"/>
              </w:rPr>
              <w:t>º</w:t>
            </w:r>
            <w:r w:rsidR="00523D6D" w:rsidRPr="00011A8A">
              <w:rPr>
                <w:rFonts w:ascii="Cambria" w:hAnsi="Cambria" w:cs="Cambria"/>
                <w:bCs/>
                <w:i/>
                <w:color w:val="947631"/>
                <w:sz w:val="16"/>
                <w:szCs w:val="22"/>
              </w:rPr>
              <w:t> </w:t>
            </w:r>
            <w:r w:rsidR="00523D6D" w:rsidRPr="00011A8A">
              <w:rPr>
                <w:rFonts w:ascii="ScalaSans" w:hAnsi="ScalaSans"/>
                <w:bCs/>
                <w:i/>
                <w:color w:val="947631"/>
                <w:sz w:val="16"/>
                <w:szCs w:val="22"/>
              </w:rPr>
              <w:t>4, Lisboa</w:t>
            </w:r>
            <w:r w:rsidRPr="00011A8A">
              <w:rPr>
                <w:rFonts w:ascii="ScalaSans" w:hAnsi="ScalaSans"/>
                <w:bCs/>
                <w:color w:val="947631"/>
                <w:sz w:val="16"/>
                <w:szCs w:val="22"/>
              </w:rPr>
              <w:t>)</w:t>
            </w:r>
            <w:r w:rsidR="00523D6D" w:rsidRPr="00011A8A">
              <w:rPr>
                <w:rFonts w:ascii="ScalaSans" w:hAnsi="ScalaSans"/>
                <w:bCs/>
                <w:color w:val="947631"/>
                <w:sz w:val="18"/>
                <w:szCs w:val="22"/>
              </w:rPr>
              <w:t xml:space="preserve"> </w:t>
            </w:r>
          </w:p>
          <w:p w14:paraId="39FCDE2A" w14:textId="77777777" w:rsidR="00F43E13" w:rsidRDefault="00C46A38" w:rsidP="00400ED4">
            <w:pPr>
              <w:rPr>
                <w:rFonts w:ascii="ScalaSans" w:hAnsi="ScalaSans"/>
                <w:i/>
                <w:color w:val="4A442A" w:themeColor="background2" w:themeShade="40"/>
                <w:sz w:val="16"/>
                <w:szCs w:val="22"/>
                <w:lang w:val="en-GB"/>
              </w:rPr>
            </w:pPr>
            <w:r w:rsidRPr="00011A8A">
              <w:rPr>
                <w:rFonts w:ascii="ScalaSans" w:hAnsi="ScalaSans"/>
                <w:i/>
                <w:color w:val="4A442A" w:themeColor="background2" w:themeShade="40"/>
                <w:sz w:val="16"/>
                <w:szCs w:val="22"/>
                <w:lang w:val="en-GB"/>
              </w:rPr>
              <w:t xml:space="preserve">(Participants and accompanying persons will be pick up from the hotels Eurostar-Museum, Vincci Baixa, Pestana </w:t>
            </w:r>
          </w:p>
          <w:p w14:paraId="626F898D" w14:textId="1FF0CF1A" w:rsidR="00523D6D" w:rsidRPr="00F43E13" w:rsidRDefault="00C46A38" w:rsidP="00400ED4">
            <w:pPr>
              <w:rPr>
                <w:rFonts w:ascii="ScalaSans" w:hAnsi="ScalaSans"/>
                <w:i/>
                <w:color w:val="4A442A" w:themeColor="background2" w:themeShade="40"/>
                <w:sz w:val="16"/>
                <w:szCs w:val="22"/>
                <w:lang w:val="en-GB"/>
              </w:rPr>
            </w:pPr>
            <w:r w:rsidRPr="00011A8A">
              <w:rPr>
                <w:rFonts w:ascii="ScalaSans" w:hAnsi="ScalaSans"/>
                <w:i/>
                <w:color w:val="4A442A" w:themeColor="background2" w:themeShade="40"/>
                <w:sz w:val="16"/>
                <w:szCs w:val="22"/>
                <w:lang w:val="en-GB"/>
              </w:rPr>
              <w:t xml:space="preserve">CR7 and Pestana Pousada). </w:t>
            </w:r>
            <w:r w:rsidR="00471FDD" w:rsidRPr="00F43E13">
              <w:rPr>
                <w:rFonts w:ascii="ScalaSans" w:hAnsi="ScalaSans"/>
                <w:i/>
                <w:color w:val="4A442A" w:themeColor="background2" w:themeShade="40"/>
                <w:sz w:val="16"/>
                <w:szCs w:val="22"/>
                <w:lang w:val="en-GB"/>
              </w:rPr>
              <w:t>B</w:t>
            </w:r>
            <w:r w:rsidR="00523D6D" w:rsidRPr="00F43E13">
              <w:rPr>
                <w:rFonts w:ascii="ScalaSans" w:hAnsi="ScalaSans"/>
                <w:i/>
                <w:color w:val="4A442A" w:themeColor="background2" w:themeShade="40"/>
                <w:sz w:val="16"/>
                <w:szCs w:val="22"/>
                <w:lang w:val="en-GB"/>
              </w:rPr>
              <w:t xml:space="preserve">uses departure is on Terreiro do Paço near </w:t>
            </w:r>
            <w:r w:rsidR="00F43E13" w:rsidRPr="00F43E13">
              <w:rPr>
                <w:rFonts w:ascii="ScalaSans" w:hAnsi="ScalaSans"/>
                <w:i/>
                <w:color w:val="4A442A" w:themeColor="background2" w:themeShade="40"/>
                <w:sz w:val="16"/>
                <w:szCs w:val="22"/>
                <w:lang w:val="en-GB"/>
              </w:rPr>
              <w:t>the lunch restaurant</w:t>
            </w:r>
            <w:r w:rsidR="006301EA">
              <w:rPr>
                <w:rFonts w:ascii="ScalaSans" w:hAnsi="ScalaSans"/>
                <w:i/>
                <w:color w:val="4A442A" w:themeColor="background2" w:themeShade="40"/>
                <w:sz w:val="16"/>
                <w:szCs w:val="22"/>
                <w:lang w:val="en-GB"/>
              </w:rPr>
              <w:t xml:space="preserve"> at 19hoo.</w:t>
            </w:r>
          </w:p>
          <w:p w14:paraId="19718E92" w14:textId="0D50739A" w:rsidR="00471FDD" w:rsidRPr="00F43E13" w:rsidRDefault="00471FDD" w:rsidP="00400ED4">
            <w:pPr>
              <w:rPr>
                <w:rFonts w:ascii="ScalaSans" w:hAnsi="ScalaSans"/>
                <w:b/>
                <w:bCs/>
                <w:sz w:val="22"/>
                <w:szCs w:val="22"/>
                <w:lang w:val="en-GB"/>
              </w:rPr>
            </w:pPr>
          </w:p>
        </w:tc>
      </w:tr>
      <w:tr w:rsidR="00345234" w:rsidRPr="00400ED4" w14:paraId="53DED905" w14:textId="77777777" w:rsidTr="00F64BC6">
        <w:trPr>
          <w:gridAfter w:val="1"/>
          <w:wAfter w:w="3020" w:type="dxa"/>
          <w:trHeight w:val="332"/>
        </w:trPr>
        <w:tc>
          <w:tcPr>
            <w:tcW w:w="1699" w:type="dxa"/>
            <w:shd w:val="clear" w:color="auto" w:fill="FFFFFF" w:themeFill="background1"/>
            <w:hideMark/>
          </w:tcPr>
          <w:p w14:paraId="160AF0E1" w14:textId="088C0FD6" w:rsidR="00345234" w:rsidRPr="00400ED4" w:rsidRDefault="002A086A" w:rsidP="00400ED4">
            <w:pPr>
              <w:tabs>
                <w:tab w:val="left" w:pos="1315"/>
              </w:tabs>
              <w:ind w:right="145"/>
              <w:jc w:val="right"/>
              <w:rPr>
                <w:rFonts w:ascii="ScalaSans" w:hAnsi="ScalaSans"/>
                <w:b/>
                <w:bCs/>
                <w:color w:val="947631"/>
                <w:sz w:val="22"/>
                <w:szCs w:val="22"/>
                <w:lang w:val="en-US"/>
              </w:rPr>
            </w:pPr>
            <w:r w:rsidRPr="00011A8A">
              <w:rPr>
                <w:rFonts w:ascii="ScalaSans" w:hAnsi="ScalaSans"/>
                <w:b/>
                <w:bCs/>
                <w:color w:val="947631"/>
                <w:sz w:val="20"/>
                <w:szCs w:val="22"/>
                <w:lang w:val="en-US"/>
              </w:rPr>
              <w:t>19</w:t>
            </w:r>
            <w:r w:rsidR="00345234" w:rsidRPr="00011A8A">
              <w:rPr>
                <w:rFonts w:ascii="ScalaSans" w:hAnsi="ScalaSans"/>
                <w:b/>
                <w:bCs/>
                <w:color w:val="947631"/>
                <w:sz w:val="20"/>
                <w:szCs w:val="22"/>
                <w:lang w:val="en-US"/>
              </w:rPr>
              <w:t>h</w:t>
            </w:r>
            <w:r w:rsidRPr="00011A8A">
              <w:rPr>
                <w:rFonts w:ascii="ScalaSans" w:hAnsi="ScalaSans"/>
                <w:b/>
                <w:bCs/>
                <w:color w:val="947631"/>
                <w:sz w:val="20"/>
                <w:szCs w:val="22"/>
                <w:lang w:val="en-US"/>
              </w:rPr>
              <w:t>3</w:t>
            </w:r>
            <w:r w:rsidR="00345234" w:rsidRPr="00011A8A">
              <w:rPr>
                <w:rFonts w:ascii="ScalaSans" w:hAnsi="ScalaSans"/>
                <w:b/>
                <w:bCs/>
                <w:color w:val="947631"/>
                <w:sz w:val="20"/>
                <w:szCs w:val="22"/>
                <w:lang w:val="en-US"/>
              </w:rPr>
              <w:t>0</w:t>
            </w:r>
          </w:p>
        </w:tc>
        <w:tc>
          <w:tcPr>
            <w:tcW w:w="8229" w:type="dxa"/>
            <w:gridSpan w:val="2"/>
            <w:shd w:val="clear" w:color="auto" w:fill="FFFFFF" w:themeFill="background1"/>
            <w:hideMark/>
          </w:tcPr>
          <w:p w14:paraId="1FFD806D" w14:textId="77777777" w:rsidR="00F43E13" w:rsidRDefault="002A086A" w:rsidP="00400ED4">
            <w:pPr>
              <w:rPr>
                <w:rFonts w:ascii="ScalaSans" w:hAnsi="ScalaSans"/>
                <w:b/>
                <w:bCs/>
                <w:color w:val="947631"/>
                <w:sz w:val="20"/>
                <w:szCs w:val="22"/>
                <w:lang w:val="en-US"/>
              </w:rPr>
            </w:pPr>
            <w:r w:rsidRPr="00011A8A">
              <w:rPr>
                <w:rFonts w:ascii="ScalaSans" w:hAnsi="ScalaSans"/>
                <w:b/>
                <w:bCs/>
                <w:color w:val="947631"/>
                <w:sz w:val="20"/>
                <w:szCs w:val="22"/>
                <w:lang w:val="en-US"/>
              </w:rPr>
              <w:t>Visit to</w:t>
            </w:r>
            <w:r w:rsidRPr="00011A8A">
              <w:rPr>
                <w:rFonts w:ascii="ScalaSans" w:hAnsi="ScalaSans"/>
                <w:b/>
                <w:bCs/>
                <w:i/>
                <w:color w:val="947631"/>
                <w:sz w:val="20"/>
                <w:szCs w:val="22"/>
                <w:lang w:val="en-US"/>
              </w:rPr>
              <w:t xml:space="preserve"> Museu </w:t>
            </w:r>
            <w:r w:rsidR="0035158E" w:rsidRPr="00011A8A">
              <w:rPr>
                <w:rFonts w:ascii="ScalaSans" w:hAnsi="ScalaSans"/>
                <w:b/>
                <w:bCs/>
                <w:i/>
                <w:color w:val="947631"/>
                <w:sz w:val="20"/>
                <w:szCs w:val="22"/>
                <w:lang w:val="en-US"/>
              </w:rPr>
              <w:t xml:space="preserve">Nacional </w:t>
            </w:r>
            <w:r w:rsidRPr="00011A8A">
              <w:rPr>
                <w:rFonts w:ascii="ScalaSans" w:hAnsi="ScalaSans"/>
                <w:b/>
                <w:bCs/>
                <w:i/>
                <w:color w:val="947631"/>
                <w:sz w:val="20"/>
                <w:szCs w:val="22"/>
                <w:lang w:val="en-US"/>
              </w:rPr>
              <w:t xml:space="preserve">do Azulejo </w:t>
            </w:r>
            <w:r w:rsidRPr="00011A8A">
              <w:rPr>
                <w:rFonts w:ascii="ScalaSans" w:hAnsi="ScalaSans"/>
                <w:b/>
                <w:bCs/>
                <w:color w:val="947631"/>
                <w:sz w:val="20"/>
                <w:szCs w:val="22"/>
                <w:lang w:val="en-US"/>
              </w:rPr>
              <w:t>followed by a</w:t>
            </w:r>
            <w:r w:rsidRPr="00011A8A">
              <w:rPr>
                <w:rFonts w:ascii="ScalaSans" w:hAnsi="ScalaSans"/>
                <w:b/>
                <w:bCs/>
                <w:i/>
                <w:color w:val="947631"/>
                <w:sz w:val="20"/>
                <w:szCs w:val="22"/>
                <w:lang w:val="en-US"/>
              </w:rPr>
              <w:t xml:space="preserve"> </w:t>
            </w:r>
            <w:r w:rsidR="00345234" w:rsidRPr="00011A8A">
              <w:rPr>
                <w:rFonts w:ascii="ScalaSans" w:hAnsi="ScalaSans"/>
                <w:b/>
                <w:bCs/>
                <w:color w:val="947631"/>
                <w:sz w:val="20"/>
                <w:szCs w:val="22"/>
                <w:lang w:val="en-US"/>
              </w:rPr>
              <w:t>Dinner</w:t>
            </w:r>
            <w:r w:rsidR="00345234" w:rsidRPr="00011A8A">
              <w:rPr>
                <w:rFonts w:ascii="ScalaSans" w:hAnsi="ScalaSans"/>
                <w:b/>
                <w:bCs/>
                <w:i/>
                <w:sz w:val="20"/>
                <w:szCs w:val="22"/>
                <w:lang w:val="en-US"/>
              </w:rPr>
              <w:t xml:space="preserve"> </w:t>
            </w:r>
            <w:r w:rsidR="00345234" w:rsidRPr="00011A8A">
              <w:rPr>
                <w:rFonts w:ascii="ScalaSans" w:hAnsi="ScalaSans"/>
                <w:b/>
                <w:bCs/>
                <w:color w:val="947631"/>
                <w:sz w:val="20"/>
                <w:szCs w:val="22"/>
                <w:lang w:val="en-US"/>
              </w:rPr>
              <w:t xml:space="preserve">hosted by </w:t>
            </w:r>
            <w:r w:rsidR="00345234" w:rsidRPr="00011A8A">
              <w:rPr>
                <w:rFonts w:ascii="ScalaSans" w:hAnsi="ScalaSans"/>
                <w:b/>
                <w:bCs/>
                <w:i/>
                <w:color w:val="947631"/>
                <w:sz w:val="20"/>
                <w:szCs w:val="22"/>
                <w:lang w:val="en-US"/>
              </w:rPr>
              <w:t>Tribunal de Contas</w:t>
            </w:r>
            <w:r w:rsidR="00345234" w:rsidRPr="00011A8A">
              <w:rPr>
                <w:rFonts w:ascii="ScalaSans" w:hAnsi="ScalaSans"/>
                <w:b/>
                <w:bCs/>
                <w:color w:val="947631"/>
                <w:sz w:val="20"/>
                <w:szCs w:val="22"/>
                <w:lang w:val="en-US"/>
              </w:rPr>
              <w:t xml:space="preserve"> </w:t>
            </w:r>
          </w:p>
          <w:p w14:paraId="6B38A421" w14:textId="6A1E1AF8" w:rsidR="00A605B6" w:rsidRPr="00011A8A" w:rsidRDefault="00345234" w:rsidP="00400ED4">
            <w:pPr>
              <w:rPr>
                <w:rFonts w:ascii="ScalaSans" w:hAnsi="ScalaSans"/>
                <w:b/>
                <w:bCs/>
                <w:color w:val="947631"/>
                <w:sz w:val="20"/>
                <w:szCs w:val="22"/>
                <w:lang w:val="en-US"/>
              </w:rPr>
            </w:pPr>
            <w:r w:rsidRPr="00011A8A">
              <w:rPr>
                <w:rFonts w:ascii="ScalaSans" w:hAnsi="ScalaSans"/>
                <w:b/>
                <w:bCs/>
                <w:color w:val="947631"/>
                <w:sz w:val="20"/>
                <w:szCs w:val="22"/>
                <w:lang w:val="en-US"/>
              </w:rPr>
              <w:t>of Portugal</w:t>
            </w:r>
            <w:r w:rsidR="00A605B6" w:rsidRPr="00011A8A">
              <w:rPr>
                <w:rFonts w:ascii="ScalaSans" w:hAnsi="ScalaSans"/>
                <w:b/>
                <w:bCs/>
                <w:color w:val="947631"/>
                <w:sz w:val="20"/>
                <w:szCs w:val="22"/>
                <w:lang w:val="en-US"/>
              </w:rPr>
              <w:t xml:space="preserve"> </w:t>
            </w:r>
          </w:p>
          <w:p w14:paraId="3CC7B105" w14:textId="0853520B" w:rsidR="00345234" w:rsidRPr="00011A8A" w:rsidRDefault="00345234" w:rsidP="00400ED4">
            <w:pPr>
              <w:rPr>
                <w:rFonts w:ascii="ScalaSans" w:hAnsi="ScalaSans"/>
                <w:bCs/>
                <w:i/>
                <w:sz w:val="20"/>
                <w:szCs w:val="22"/>
                <w:lang w:val="en-US"/>
              </w:rPr>
            </w:pPr>
          </w:p>
        </w:tc>
      </w:tr>
      <w:tr w:rsidR="0022275D" w:rsidRPr="00400ED4" w14:paraId="499D5933" w14:textId="77777777" w:rsidTr="00F64BC6">
        <w:trPr>
          <w:gridAfter w:val="1"/>
          <w:wAfter w:w="3020" w:type="dxa"/>
          <w:trHeight w:val="332"/>
        </w:trPr>
        <w:tc>
          <w:tcPr>
            <w:tcW w:w="9928" w:type="dxa"/>
            <w:gridSpan w:val="3"/>
            <w:shd w:val="clear" w:color="auto" w:fill="FFFFFF" w:themeFill="background1"/>
          </w:tcPr>
          <w:p w14:paraId="06149A3A" w14:textId="4FE5C13C" w:rsidR="0022275D" w:rsidRPr="00400ED4" w:rsidRDefault="0022275D" w:rsidP="00400ED4">
            <w:pPr>
              <w:ind w:right="145"/>
              <w:jc w:val="right"/>
              <w:rPr>
                <w:rFonts w:ascii="ScalaSans" w:hAnsi="ScalaSans"/>
                <w:bCs/>
                <w:i/>
                <w:color w:val="947631"/>
                <w:sz w:val="6"/>
                <w:szCs w:val="22"/>
                <w:lang w:val="en-US"/>
              </w:rPr>
            </w:pPr>
            <w:r w:rsidRPr="00400ED4">
              <w:rPr>
                <w:rFonts w:ascii="ScalaSans" w:hAnsi="ScalaSans"/>
                <w:i/>
                <w:lang w:val="en-GB"/>
              </w:rPr>
              <w:br w:type="page"/>
            </w:r>
          </w:p>
          <w:p w14:paraId="59140003" w14:textId="182E8F6A" w:rsidR="00017E64" w:rsidRPr="007057CA" w:rsidRDefault="00017E64" w:rsidP="00017E64">
            <w:pPr>
              <w:jc w:val="center"/>
              <w:rPr>
                <w:rFonts w:ascii="ScalaSans" w:hAnsi="ScalaSans"/>
                <w:bCs/>
                <w:i/>
                <w:color w:val="947631"/>
                <w:sz w:val="28"/>
                <w:szCs w:val="22"/>
                <w:lang w:val="en-US"/>
              </w:rPr>
            </w:pPr>
            <w:r w:rsidRPr="007057CA">
              <w:rPr>
                <w:rFonts w:ascii="ScalaSans" w:hAnsi="ScalaSans"/>
                <w:bCs/>
                <w:i/>
                <w:color w:val="947631"/>
                <w:sz w:val="28"/>
                <w:szCs w:val="22"/>
                <w:lang w:val="en-US"/>
              </w:rPr>
              <w:t>* * * * *</w:t>
            </w:r>
          </w:p>
          <w:p w14:paraId="25589D81" w14:textId="77777777" w:rsidR="00011A8A" w:rsidRDefault="00011A8A" w:rsidP="00400ED4">
            <w:pPr>
              <w:jc w:val="center"/>
              <w:rPr>
                <w:rFonts w:ascii="ScalaSans" w:hAnsi="ScalaSans"/>
                <w:bCs/>
                <w:i/>
                <w:color w:val="947631"/>
                <w:sz w:val="28"/>
                <w:szCs w:val="22"/>
                <w:lang w:val="en-US"/>
              </w:rPr>
            </w:pPr>
          </w:p>
          <w:p w14:paraId="0F378064" w14:textId="77777777" w:rsidR="0022275D" w:rsidRPr="00400ED4" w:rsidRDefault="0022275D" w:rsidP="00400ED4">
            <w:pPr>
              <w:jc w:val="center"/>
              <w:rPr>
                <w:rFonts w:ascii="ScalaSans" w:hAnsi="ScalaSans"/>
                <w:bCs/>
                <w:i/>
                <w:color w:val="947631"/>
                <w:sz w:val="2"/>
                <w:szCs w:val="22"/>
                <w:lang w:val="en-US"/>
              </w:rPr>
            </w:pPr>
          </w:p>
          <w:p w14:paraId="1A3B13BD" w14:textId="77777777" w:rsidR="0022275D" w:rsidRDefault="0022275D" w:rsidP="00400ED4">
            <w:pPr>
              <w:rPr>
                <w:rFonts w:ascii="ScalaSans" w:hAnsi="ScalaSans"/>
                <w:bCs/>
                <w:i/>
                <w:color w:val="947631"/>
                <w:sz w:val="12"/>
                <w:szCs w:val="22"/>
                <w:lang w:val="en-US"/>
              </w:rPr>
            </w:pPr>
          </w:p>
          <w:p w14:paraId="2CC2D620" w14:textId="3EAD524C" w:rsidR="00011A8A" w:rsidRPr="00400ED4" w:rsidRDefault="00011A8A" w:rsidP="00400ED4">
            <w:pPr>
              <w:rPr>
                <w:rFonts w:ascii="ScalaSans" w:hAnsi="ScalaSans"/>
                <w:bCs/>
                <w:i/>
                <w:color w:val="947631"/>
                <w:sz w:val="12"/>
                <w:szCs w:val="22"/>
                <w:lang w:val="en-US"/>
              </w:rPr>
            </w:pPr>
          </w:p>
        </w:tc>
      </w:tr>
      <w:tr w:rsidR="00345234" w:rsidRPr="00400ED4" w14:paraId="29974D91" w14:textId="77777777" w:rsidTr="00F64BC6">
        <w:trPr>
          <w:gridAfter w:val="1"/>
          <w:wAfter w:w="3020" w:type="dxa"/>
          <w:trHeight w:val="332"/>
        </w:trPr>
        <w:tc>
          <w:tcPr>
            <w:tcW w:w="9928" w:type="dxa"/>
            <w:gridSpan w:val="3"/>
            <w:shd w:val="clear" w:color="auto" w:fill="FFFFFF" w:themeFill="background1"/>
          </w:tcPr>
          <w:p w14:paraId="41F1F7FA" w14:textId="17128221" w:rsidR="00345234" w:rsidRPr="00C06509" w:rsidRDefault="0022275D" w:rsidP="00400ED4">
            <w:pPr>
              <w:jc w:val="center"/>
              <w:rPr>
                <w:rFonts w:ascii="ScalaSans" w:hAnsi="ScalaSans"/>
                <w:b/>
                <w:bCs/>
                <w:color w:val="947631"/>
                <w:sz w:val="32"/>
                <w:szCs w:val="22"/>
                <w:lang w:val="en-US"/>
              </w:rPr>
            </w:pPr>
            <w:r w:rsidRPr="00C06509">
              <w:rPr>
                <w:rFonts w:ascii="ScalaSans" w:hAnsi="ScalaSans"/>
                <w:b/>
                <w:bCs/>
                <w:color w:val="947631"/>
                <w:sz w:val="32"/>
                <w:szCs w:val="22"/>
                <w:lang w:val="en-US"/>
              </w:rPr>
              <w:t>22 NOVEMBER 2019 (FRIDAY)</w:t>
            </w:r>
          </w:p>
          <w:p w14:paraId="42155E49" w14:textId="77777777" w:rsidR="00345234" w:rsidRDefault="00345234" w:rsidP="00400ED4">
            <w:pPr>
              <w:ind w:left="284" w:right="145"/>
              <w:jc w:val="right"/>
              <w:rPr>
                <w:rFonts w:ascii="ScalaSans" w:hAnsi="ScalaSans"/>
                <w:bCs/>
                <w:color w:val="947631"/>
                <w:sz w:val="20"/>
                <w:szCs w:val="22"/>
                <w:lang w:val="en-US"/>
              </w:rPr>
            </w:pPr>
          </w:p>
          <w:p w14:paraId="7AC318B2" w14:textId="14C41990" w:rsidR="00011A8A" w:rsidRPr="00400ED4" w:rsidRDefault="00011A8A" w:rsidP="00400ED4">
            <w:pPr>
              <w:ind w:left="284" w:right="145"/>
              <w:jc w:val="right"/>
              <w:rPr>
                <w:rFonts w:ascii="ScalaSans" w:hAnsi="ScalaSans"/>
                <w:bCs/>
                <w:color w:val="947631"/>
                <w:sz w:val="20"/>
                <w:szCs w:val="22"/>
                <w:lang w:val="en-US"/>
              </w:rPr>
            </w:pPr>
          </w:p>
        </w:tc>
      </w:tr>
      <w:tr w:rsidR="00345234" w:rsidRPr="002E643A" w14:paraId="66D0EA9B" w14:textId="77777777" w:rsidTr="00F64BC6">
        <w:trPr>
          <w:gridAfter w:val="1"/>
          <w:wAfter w:w="3020" w:type="dxa"/>
          <w:trHeight w:val="322"/>
        </w:trPr>
        <w:tc>
          <w:tcPr>
            <w:tcW w:w="1699" w:type="dxa"/>
            <w:shd w:val="clear" w:color="auto" w:fill="FFFFFF" w:themeFill="background1"/>
          </w:tcPr>
          <w:p w14:paraId="3D667034" w14:textId="6FA19B05" w:rsidR="00345234" w:rsidRPr="00011A8A" w:rsidRDefault="00EE7A8F" w:rsidP="00400ED4">
            <w:pPr>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0</w:t>
            </w:r>
            <w:r w:rsidR="00345234" w:rsidRPr="00011A8A">
              <w:rPr>
                <w:rFonts w:ascii="ScalaSans" w:hAnsi="ScalaSans"/>
                <w:b/>
                <w:bCs/>
                <w:color w:val="947631"/>
                <w:sz w:val="20"/>
                <w:szCs w:val="20"/>
                <w:lang w:val="en-US"/>
              </w:rPr>
              <w:t>8h30</w:t>
            </w:r>
          </w:p>
        </w:tc>
        <w:tc>
          <w:tcPr>
            <w:tcW w:w="8229" w:type="dxa"/>
            <w:gridSpan w:val="2"/>
            <w:shd w:val="clear" w:color="auto" w:fill="FFFFFF" w:themeFill="background1"/>
          </w:tcPr>
          <w:p w14:paraId="3C8F83D0" w14:textId="4DD4526C" w:rsidR="00345234" w:rsidRPr="00011A8A" w:rsidRDefault="00345234" w:rsidP="00400ED4">
            <w:pPr>
              <w:rPr>
                <w:rFonts w:ascii="ScalaSans" w:hAnsi="ScalaSans"/>
                <w:b/>
                <w:bCs/>
                <w:color w:val="947631"/>
                <w:sz w:val="20"/>
                <w:szCs w:val="20"/>
                <w:lang w:val="en-US"/>
              </w:rPr>
            </w:pPr>
            <w:r w:rsidRPr="00011A8A">
              <w:rPr>
                <w:rFonts w:ascii="ScalaSans" w:hAnsi="ScalaSans"/>
                <w:b/>
                <w:bCs/>
                <w:color w:val="947631"/>
                <w:sz w:val="20"/>
                <w:szCs w:val="20"/>
                <w:lang w:val="en-US"/>
              </w:rPr>
              <w:t>Departure from th</w:t>
            </w:r>
            <w:r w:rsidR="00BD6552" w:rsidRPr="00011A8A">
              <w:rPr>
                <w:rFonts w:ascii="ScalaSans" w:hAnsi="ScalaSans"/>
                <w:b/>
                <w:bCs/>
                <w:color w:val="947631"/>
                <w:sz w:val="20"/>
                <w:szCs w:val="20"/>
                <w:lang w:val="en-US"/>
              </w:rPr>
              <w:t>e hotel</w:t>
            </w:r>
            <w:r w:rsidR="00E52FC1" w:rsidRPr="00011A8A">
              <w:rPr>
                <w:rFonts w:ascii="ScalaSans" w:hAnsi="ScalaSans"/>
                <w:b/>
                <w:bCs/>
                <w:color w:val="947631"/>
                <w:sz w:val="20"/>
                <w:szCs w:val="20"/>
                <w:lang w:val="en-US"/>
              </w:rPr>
              <w:t>s</w:t>
            </w:r>
            <w:r w:rsidRPr="00011A8A">
              <w:rPr>
                <w:rFonts w:ascii="ScalaSans" w:hAnsi="ScalaSans"/>
                <w:b/>
                <w:bCs/>
                <w:color w:val="947631"/>
                <w:sz w:val="20"/>
                <w:szCs w:val="20"/>
                <w:lang w:val="en-US"/>
              </w:rPr>
              <w:t xml:space="preserve"> to the Seminar venue</w:t>
            </w:r>
          </w:p>
          <w:p w14:paraId="1DEB4C0A" w14:textId="534DA1A8" w:rsidR="00345234" w:rsidRPr="00011A8A" w:rsidRDefault="00345234" w:rsidP="00400ED4">
            <w:pPr>
              <w:rPr>
                <w:rFonts w:ascii="ScalaSans" w:hAnsi="ScalaSans"/>
                <w:b/>
                <w:color w:val="173764"/>
                <w:sz w:val="20"/>
                <w:szCs w:val="20"/>
                <w:lang w:val="en-US"/>
              </w:rPr>
            </w:pPr>
          </w:p>
        </w:tc>
      </w:tr>
      <w:tr w:rsidR="0034230D" w:rsidRPr="00011A8A" w14:paraId="054016A1" w14:textId="77777777" w:rsidTr="00F64BC6">
        <w:trPr>
          <w:gridAfter w:val="1"/>
          <w:wAfter w:w="3020" w:type="dxa"/>
          <w:trHeight w:val="322"/>
        </w:trPr>
        <w:tc>
          <w:tcPr>
            <w:tcW w:w="1699" w:type="dxa"/>
            <w:vMerge w:val="restart"/>
            <w:shd w:val="clear" w:color="auto" w:fill="FFFFFF" w:themeFill="background1"/>
          </w:tcPr>
          <w:p w14:paraId="2C87728B" w14:textId="0BA1747E" w:rsidR="0034230D" w:rsidRPr="00011A8A" w:rsidRDefault="0034230D" w:rsidP="00400ED4">
            <w:pPr>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09h00-09h20</w:t>
            </w:r>
          </w:p>
          <w:p w14:paraId="6342012E" w14:textId="7C6AF317" w:rsidR="0034230D" w:rsidRPr="00011A8A" w:rsidRDefault="0034230D" w:rsidP="00400ED4">
            <w:pPr>
              <w:ind w:right="145"/>
              <w:jc w:val="right"/>
              <w:rPr>
                <w:rFonts w:ascii="ScalaSans" w:hAnsi="ScalaSans"/>
                <w:b/>
                <w:bCs/>
                <w:color w:val="947631"/>
                <w:sz w:val="20"/>
                <w:szCs w:val="20"/>
                <w:lang w:val="en-US"/>
              </w:rPr>
            </w:pPr>
          </w:p>
        </w:tc>
        <w:tc>
          <w:tcPr>
            <w:tcW w:w="8229" w:type="dxa"/>
            <w:gridSpan w:val="2"/>
            <w:shd w:val="clear" w:color="auto" w:fill="FFFFFF" w:themeFill="background1"/>
          </w:tcPr>
          <w:p w14:paraId="3CF68772" w14:textId="77777777" w:rsidR="0034230D" w:rsidRPr="00011A8A" w:rsidRDefault="0034230D" w:rsidP="00400ED4">
            <w:pPr>
              <w:rPr>
                <w:rFonts w:ascii="ScalaSans" w:hAnsi="ScalaSans"/>
                <w:b/>
                <w:color w:val="0F243E" w:themeColor="text2" w:themeShade="80"/>
                <w:sz w:val="20"/>
                <w:szCs w:val="20"/>
                <w:lang w:val="en-US"/>
              </w:rPr>
            </w:pPr>
            <w:r w:rsidRPr="00011A8A">
              <w:rPr>
                <w:rFonts w:ascii="ScalaSans" w:hAnsi="ScalaSans"/>
                <w:b/>
                <w:color w:val="0F243E" w:themeColor="text2" w:themeShade="80"/>
                <w:sz w:val="20"/>
                <w:szCs w:val="20"/>
                <w:lang w:val="en-US"/>
              </w:rPr>
              <w:t>SESSION IV -  Final session of the Seminar</w:t>
            </w:r>
          </w:p>
          <w:p w14:paraId="4BDD562F" w14:textId="6DF02490" w:rsidR="00D26FCF" w:rsidRPr="00011A8A" w:rsidRDefault="00D26FCF" w:rsidP="00400ED4">
            <w:pPr>
              <w:rPr>
                <w:rFonts w:ascii="ScalaSans" w:hAnsi="ScalaSans"/>
                <w:sz w:val="20"/>
                <w:szCs w:val="20"/>
                <w:lang w:val="en-GB"/>
              </w:rPr>
            </w:pPr>
            <w:r w:rsidRPr="00011A8A">
              <w:rPr>
                <w:rFonts w:ascii="ScalaSans" w:hAnsi="ScalaSans"/>
                <w:color w:val="4A442A" w:themeColor="background2" w:themeShade="40"/>
                <w:sz w:val="20"/>
                <w:szCs w:val="20"/>
                <w:lang w:val="en-GB"/>
              </w:rPr>
              <w:t>EUROSAI-AFROSAI Seminar Outlook</w:t>
            </w:r>
          </w:p>
        </w:tc>
      </w:tr>
      <w:tr w:rsidR="0034230D" w:rsidRPr="00011A8A" w14:paraId="6BEE7936" w14:textId="77777777" w:rsidTr="00D26FCF">
        <w:trPr>
          <w:gridAfter w:val="1"/>
          <w:wAfter w:w="3020" w:type="dxa"/>
          <w:trHeight w:val="122"/>
        </w:trPr>
        <w:tc>
          <w:tcPr>
            <w:tcW w:w="1699" w:type="dxa"/>
            <w:vMerge/>
            <w:shd w:val="clear" w:color="auto" w:fill="FFFFFF" w:themeFill="background1"/>
            <w:vAlign w:val="center"/>
            <w:hideMark/>
          </w:tcPr>
          <w:p w14:paraId="06B0D1E5" w14:textId="77777777" w:rsidR="0034230D" w:rsidRPr="00011A8A" w:rsidRDefault="0034230D" w:rsidP="00400ED4">
            <w:pPr>
              <w:ind w:right="145"/>
              <w:jc w:val="right"/>
              <w:rPr>
                <w:rFonts w:ascii="ScalaSans" w:hAnsi="ScalaSans"/>
                <w:b/>
                <w:bCs/>
                <w:sz w:val="20"/>
                <w:szCs w:val="20"/>
                <w:lang w:val="en-US"/>
              </w:rPr>
            </w:pPr>
          </w:p>
        </w:tc>
        <w:tc>
          <w:tcPr>
            <w:tcW w:w="8229" w:type="dxa"/>
            <w:gridSpan w:val="2"/>
            <w:shd w:val="clear" w:color="auto" w:fill="FFFFFF" w:themeFill="background1"/>
          </w:tcPr>
          <w:p w14:paraId="0DBB77C5" w14:textId="6EEBFA59" w:rsidR="0034230D" w:rsidRPr="00011A8A" w:rsidRDefault="0034230D" w:rsidP="00400ED4">
            <w:pPr>
              <w:pStyle w:val="PargrafodaLista"/>
              <w:ind w:left="0"/>
              <w:contextualSpacing w:val="0"/>
              <w:rPr>
                <w:rFonts w:ascii="ScalaSans" w:hAnsi="ScalaSans"/>
                <w:sz w:val="20"/>
                <w:szCs w:val="20"/>
                <w:lang w:val="en-GB"/>
              </w:rPr>
            </w:pPr>
          </w:p>
        </w:tc>
      </w:tr>
      <w:tr w:rsidR="0034230D" w:rsidRPr="00011A8A" w14:paraId="15CC9246" w14:textId="77777777" w:rsidTr="0034230D">
        <w:trPr>
          <w:gridAfter w:val="1"/>
          <w:wAfter w:w="3020" w:type="dxa"/>
          <w:trHeight w:val="430"/>
        </w:trPr>
        <w:tc>
          <w:tcPr>
            <w:tcW w:w="1699" w:type="dxa"/>
            <w:shd w:val="clear" w:color="auto" w:fill="FFFFFF" w:themeFill="background1"/>
            <w:hideMark/>
          </w:tcPr>
          <w:p w14:paraId="3BF4C6E9" w14:textId="5568E240" w:rsidR="0034230D" w:rsidRPr="00011A8A" w:rsidRDefault="0034230D" w:rsidP="00400ED4">
            <w:pPr>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09h20-10h15</w:t>
            </w:r>
          </w:p>
        </w:tc>
        <w:tc>
          <w:tcPr>
            <w:tcW w:w="8229" w:type="dxa"/>
            <w:gridSpan w:val="2"/>
            <w:shd w:val="clear" w:color="auto" w:fill="FFFFFF" w:themeFill="background1"/>
            <w:hideMark/>
          </w:tcPr>
          <w:p w14:paraId="585BDE5F" w14:textId="77777777" w:rsidR="00EE7A8F" w:rsidRPr="00011A8A" w:rsidRDefault="0034230D" w:rsidP="00400ED4">
            <w:pPr>
              <w:rPr>
                <w:rFonts w:ascii="ScalaSans" w:hAnsi="ScalaSans"/>
                <w:b/>
                <w:color w:val="0F243E" w:themeColor="text2" w:themeShade="80"/>
                <w:sz w:val="20"/>
                <w:szCs w:val="20"/>
                <w:lang w:val="en-US"/>
              </w:rPr>
            </w:pPr>
            <w:r w:rsidRPr="00011A8A">
              <w:rPr>
                <w:rFonts w:ascii="ScalaSans" w:hAnsi="ScalaSans"/>
                <w:b/>
                <w:color w:val="0F243E" w:themeColor="text2" w:themeShade="80"/>
                <w:sz w:val="20"/>
                <w:szCs w:val="20"/>
                <w:lang w:val="en-US"/>
              </w:rPr>
              <w:t>CLOSING ADDRESSES</w:t>
            </w:r>
          </w:p>
          <w:p w14:paraId="71CCA3E8" w14:textId="1FD29D6B" w:rsidR="00EE7A8F" w:rsidRPr="00931DB9" w:rsidRDefault="002E643A" w:rsidP="00400ED4">
            <w:pPr>
              <w:rPr>
                <w:rFonts w:ascii="ScalaSans" w:hAnsi="ScalaSans"/>
                <w:color w:val="4A442A" w:themeColor="background2" w:themeShade="40"/>
                <w:sz w:val="20"/>
                <w:szCs w:val="20"/>
              </w:rPr>
            </w:pPr>
            <w:r w:rsidRPr="00931DB9">
              <w:rPr>
                <w:rFonts w:ascii="ScalaSans" w:hAnsi="ScalaSans"/>
                <w:i/>
                <w:color w:val="4A442A" w:themeColor="background2" w:themeShade="40"/>
                <w:sz w:val="20"/>
                <w:szCs w:val="20"/>
              </w:rPr>
              <w:t>Maria José de da Fuente</w:t>
            </w:r>
            <w:r w:rsidRPr="00931DB9">
              <w:rPr>
                <w:rFonts w:ascii="ScalaSans" w:hAnsi="ScalaSans"/>
                <w:color w:val="4A442A" w:themeColor="background2" w:themeShade="40"/>
                <w:sz w:val="20"/>
                <w:szCs w:val="20"/>
              </w:rPr>
              <w:t xml:space="preserve">, </w:t>
            </w:r>
            <w:r w:rsidR="00EE7A8F" w:rsidRPr="00931DB9">
              <w:rPr>
                <w:rFonts w:ascii="ScalaSans" w:hAnsi="ScalaSans"/>
                <w:color w:val="4A442A" w:themeColor="background2" w:themeShade="40"/>
                <w:sz w:val="20"/>
                <w:szCs w:val="20"/>
              </w:rPr>
              <w:t xml:space="preserve">Secretary-General of EUROSAI </w:t>
            </w:r>
          </w:p>
          <w:p w14:paraId="52B8E647" w14:textId="03B251DD" w:rsidR="00EE7A8F" w:rsidRPr="00011A8A" w:rsidRDefault="002E643A" w:rsidP="00400ED4">
            <w:pPr>
              <w:rPr>
                <w:rFonts w:ascii="ScalaSans" w:hAnsi="ScalaSans"/>
                <w:color w:val="4A442A" w:themeColor="background2" w:themeShade="40"/>
                <w:sz w:val="20"/>
                <w:szCs w:val="20"/>
                <w:lang w:val="en-GB"/>
              </w:rPr>
            </w:pPr>
            <w:r w:rsidRPr="002E643A">
              <w:rPr>
                <w:rFonts w:ascii="ScalaSans" w:hAnsi="ScalaSans"/>
                <w:i/>
                <w:color w:val="4A442A" w:themeColor="background2" w:themeShade="40"/>
                <w:sz w:val="20"/>
                <w:szCs w:val="20"/>
                <w:lang w:val="en-GB"/>
              </w:rPr>
              <w:t>Mbah Acha Rose Fomundam</w:t>
            </w:r>
            <w:r>
              <w:rPr>
                <w:rFonts w:ascii="ScalaSans" w:hAnsi="ScalaSans"/>
                <w:color w:val="4A442A" w:themeColor="background2" w:themeShade="40"/>
                <w:sz w:val="20"/>
                <w:szCs w:val="20"/>
                <w:lang w:val="en-GB"/>
              </w:rPr>
              <w:t xml:space="preserve">, </w:t>
            </w:r>
            <w:r w:rsidR="00EE7A8F" w:rsidRPr="00011A8A">
              <w:rPr>
                <w:rFonts w:ascii="ScalaSans" w:hAnsi="ScalaSans"/>
                <w:color w:val="4A442A" w:themeColor="background2" w:themeShade="40"/>
                <w:sz w:val="20"/>
                <w:szCs w:val="20"/>
                <w:lang w:val="en-GB"/>
              </w:rPr>
              <w:t xml:space="preserve">Secretary-General of AFROSAI </w:t>
            </w:r>
          </w:p>
          <w:p w14:paraId="1A671A52" w14:textId="5A5D3501" w:rsidR="00EE7A8F" w:rsidRPr="00011A8A" w:rsidRDefault="002E643A" w:rsidP="00400ED4">
            <w:pPr>
              <w:rPr>
                <w:rFonts w:ascii="ScalaSans" w:hAnsi="ScalaSans"/>
                <w:color w:val="4A442A" w:themeColor="background2" w:themeShade="40"/>
                <w:sz w:val="20"/>
                <w:szCs w:val="20"/>
                <w:lang w:val="en-GB"/>
              </w:rPr>
            </w:pPr>
            <w:r w:rsidRPr="002E643A">
              <w:rPr>
                <w:rFonts w:ascii="ScalaSans" w:hAnsi="ScalaSans"/>
                <w:i/>
                <w:color w:val="4A442A" w:themeColor="background2" w:themeShade="40"/>
                <w:sz w:val="20"/>
                <w:szCs w:val="20"/>
                <w:lang w:val="en-GB"/>
              </w:rPr>
              <w:t>Margit Kraker</w:t>
            </w:r>
            <w:r>
              <w:rPr>
                <w:rFonts w:ascii="ScalaSans" w:hAnsi="ScalaSans"/>
                <w:color w:val="4A442A" w:themeColor="background2" w:themeShade="40"/>
                <w:sz w:val="20"/>
                <w:szCs w:val="20"/>
                <w:lang w:val="en-GB"/>
              </w:rPr>
              <w:t xml:space="preserve">, </w:t>
            </w:r>
            <w:r w:rsidR="00EE7A8F" w:rsidRPr="00011A8A">
              <w:rPr>
                <w:rFonts w:ascii="ScalaSans" w:hAnsi="ScalaSans"/>
                <w:color w:val="4A442A" w:themeColor="background2" w:themeShade="40"/>
                <w:sz w:val="20"/>
                <w:szCs w:val="20"/>
                <w:lang w:val="en-GB"/>
              </w:rPr>
              <w:t>Secretary-General of INTOSAI</w:t>
            </w:r>
          </w:p>
          <w:p w14:paraId="00697E2E" w14:textId="7C140330" w:rsidR="00EE7A8F" w:rsidRPr="00011A8A" w:rsidRDefault="002E643A" w:rsidP="00400ED4">
            <w:pPr>
              <w:pStyle w:val="PargrafodaLista"/>
              <w:ind w:left="0"/>
              <w:contextualSpacing w:val="0"/>
              <w:rPr>
                <w:rFonts w:ascii="ScalaSans" w:hAnsi="ScalaSans"/>
                <w:i/>
                <w:color w:val="4A442A" w:themeColor="background2" w:themeShade="40"/>
                <w:sz w:val="20"/>
                <w:szCs w:val="20"/>
              </w:rPr>
            </w:pPr>
            <w:r w:rsidRPr="002E643A">
              <w:rPr>
                <w:rFonts w:ascii="ScalaSans" w:hAnsi="ScalaSans"/>
                <w:i/>
                <w:color w:val="4A442A" w:themeColor="background2" w:themeShade="40"/>
                <w:sz w:val="20"/>
                <w:szCs w:val="20"/>
              </w:rPr>
              <w:t>Vítor Caldeira</w:t>
            </w:r>
            <w:r>
              <w:rPr>
                <w:rFonts w:ascii="ScalaSans" w:hAnsi="ScalaSans"/>
                <w:color w:val="4A442A" w:themeColor="background2" w:themeShade="40"/>
                <w:sz w:val="20"/>
                <w:szCs w:val="20"/>
              </w:rPr>
              <w:t xml:space="preserve">, </w:t>
            </w:r>
            <w:r w:rsidR="00EE7A8F" w:rsidRPr="00011A8A">
              <w:rPr>
                <w:rFonts w:ascii="ScalaSans" w:hAnsi="ScalaSans"/>
                <w:color w:val="4A442A" w:themeColor="background2" w:themeShade="40"/>
                <w:sz w:val="20"/>
                <w:szCs w:val="20"/>
              </w:rPr>
              <w:t xml:space="preserve">President of </w:t>
            </w:r>
            <w:r w:rsidR="00EE7A8F" w:rsidRPr="00011A8A">
              <w:rPr>
                <w:rFonts w:ascii="ScalaSans" w:hAnsi="ScalaSans"/>
                <w:i/>
                <w:color w:val="4A442A" w:themeColor="background2" w:themeShade="40"/>
                <w:sz w:val="20"/>
                <w:szCs w:val="20"/>
              </w:rPr>
              <w:t>Tribunal de Conta</w:t>
            </w:r>
            <w:r w:rsidR="00EE7A8F" w:rsidRPr="00011A8A">
              <w:rPr>
                <w:rFonts w:ascii="ScalaSans" w:hAnsi="ScalaSans"/>
                <w:color w:val="4A442A" w:themeColor="background2" w:themeShade="40"/>
                <w:sz w:val="20"/>
                <w:szCs w:val="20"/>
              </w:rPr>
              <w:t xml:space="preserve">s of </w:t>
            </w:r>
            <w:r w:rsidR="00EE7A8F" w:rsidRPr="00F43E13">
              <w:rPr>
                <w:rFonts w:ascii="ScalaSans" w:hAnsi="ScalaSans"/>
                <w:color w:val="4A442A" w:themeColor="background2" w:themeShade="40"/>
                <w:sz w:val="20"/>
                <w:szCs w:val="20"/>
              </w:rPr>
              <w:t>Portugal</w:t>
            </w:r>
          </w:p>
          <w:p w14:paraId="387FB196" w14:textId="40034431" w:rsidR="0034230D" w:rsidRPr="002E643A" w:rsidRDefault="0034230D" w:rsidP="00400ED4">
            <w:pPr>
              <w:rPr>
                <w:rFonts w:ascii="ScalaSans" w:hAnsi="ScalaSans"/>
                <w:b/>
                <w:bCs/>
                <w:color w:val="947631"/>
                <w:sz w:val="20"/>
                <w:szCs w:val="20"/>
              </w:rPr>
            </w:pPr>
          </w:p>
        </w:tc>
      </w:tr>
      <w:tr w:rsidR="0034230D" w:rsidRPr="00011A8A" w14:paraId="386A74EC" w14:textId="77777777" w:rsidTr="00F64BC6">
        <w:trPr>
          <w:gridAfter w:val="1"/>
          <w:wAfter w:w="3020" w:type="dxa"/>
          <w:trHeight w:val="429"/>
        </w:trPr>
        <w:tc>
          <w:tcPr>
            <w:tcW w:w="1699" w:type="dxa"/>
            <w:shd w:val="clear" w:color="auto" w:fill="FFFFFF" w:themeFill="background1"/>
          </w:tcPr>
          <w:p w14:paraId="2C195C12" w14:textId="2B4A58E9" w:rsidR="0034230D" w:rsidRPr="00011A8A" w:rsidRDefault="0034230D" w:rsidP="00400ED4">
            <w:pPr>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10h15-11h00</w:t>
            </w:r>
          </w:p>
        </w:tc>
        <w:tc>
          <w:tcPr>
            <w:tcW w:w="8229" w:type="dxa"/>
            <w:gridSpan w:val="2"/>
            <w:shd w:val="clear" w:color="auto" w:fill="FFFFFF" w:themeFill="background1"/>
          </w:tcPr>
          <w:p w14:paraId="63EDE4AC" w14:textId="31F1FB81" w:rsidR="0034230D" w:rsidRPr="00011A8A" w:rsidRDefault="0034230D" w:rsidP="00400ED4">
            <w:pPr>
              <w:rPr>
                <w:rFonts w:ascii="ScalaSans" w:hAnsi="ScalaSans"/>
                <w:b/>
                <w:bCs/>
                <w:color w:val="947631"/>
                <w:sz w:val="20"/>
                <w:szCs w:val="20"/>
                <w:lang w:val="en-US"/>
              </w:rPr>
            </w:pPr>
            <w:r w:rsidRPr="00011A8A">
              <w:rPr>
                <w:rFonts w:ascii="ScalaSans" w:hAnsi="ScalaSans"/>
                <w:b/>
                <w:bCs/>
                <w:color w:val="947631"/>
                <w:sz w:val="20"/>
                <w:szCs w:val="20"/>
                <w:lang w:val="en-US"/>
              </w:rPr>
              <w:t>Coffee break</w:t>
            </w:r>
          </w:p>
        </w:tc>
      </w:tr>
      <w:tr w:rsidR="0034230D" w:rsidRPr="00400ED4" w14:paraId="73956AF5" w14:textId="77777777" w:rsidTr="00F64BC6">
        <w:trPr>
          <w:gridBefore w:val="2"/>
          <w:wBefore w:w="2959" w:type="dxa"/>
          <w:trHeight w:val="429"/>
        </w:trPr>
        <w:tc>
          <w:tcPr>
            <w:tcW w:w="9989" w:type="dxa"/>
            <w:gridSpan w:val="2"/>
            <w:shd w:val="clear" w:color="auto" w:fill="FFFFFF" w:themeFill="background1"/>
          </w:tcPr>
          <w:p w14:paraId="485B70A0" w14:textId="77777777" w:rsidR="00011A8A" w:rsidRDefault="00011A8A" w:rsidP="00400ED4">
            <w:pPr>
              <w:rPr>
                <w:rFonts w:ascii="ScalaSans" w:hAnsi="ScalaSans"/>
                <w:b/>
                <w:bCs/>
                <w:color w:val="947631"/>
                <w:sz w:val="20"/>
                <w:szCs w:val="20"/>
                <w:lang w:val="en-US"/>
              </w:rPr>
            </w:pPr>
          </w:p>
          <w:p w14:paraId="44789883" w14:textId="7C7ECC51" w:rsidR="00011A8A" w:rsidRPr="00527455" w:rsidRDefault="0034230D" w:rsidP="00400ED4">
            <w:pPr>
              <w:rPr>
                <w:rFonts w:ascii="ScalaSans" w:hAnsi="ScalaSans"/>
                <w:b/>
                <w:bCs/>
                <w:color w:val="947631"/>
                <w:sz w:val="32"/>
                <w:szCs w:val="20"/>
                <w:lang w:val="en-US"/>
              </w:rPr>
            </w:pPr>
            <w:r w:rsidRPr="00017E64">
              <w:rPr>
                <w:rFonts w:ascii="ScalaSans" w:hAnsi="ScalaSans"/>
                <w:b/>
                <w:bCs/>
                <w:color w:val="947631"/>
                <w:sz w:val="32"/>
                <w:szCs w:val="20"/>
                <w:lang w:val="en-US"/>
              </w:rPr>
              <w:t>OFFICIAL CEREMONY</w:t>
            </w:r>
          </w:p>
          <w:p w14:paraId="0501ACEF" w14:textId="77777777" w:rsidR="0034230D" w:rsidRDefault="0034230D" w:rsidP="00400ED4">
            <w:pPr>
              <w:rPr>
                <w:rFonts w:ascii="ScalaSans" w:hAnsi="ScalaSans"/>
                <w:bCs/>
                <w:color w:val="947631"/>
                <w:sz w:val="20"/>
                <w:szCs w:val="20"/>
                <w:lang w:val="en-US"/>
              </w:rPr>
            </w:pPr>
          </w:p>
          <w:p w14:paraId="1A79EE65" w14:textId="77777777" w:rsidR="00DD4208" w:rsidRDefault="00DD4208" w:rsidP="00400ED4">
            <w:pPr>
              <w:rPr>
                <w:rFonts w:ascii="ScalaSans" w:hAnsi="ScalaSans"/>
                <w:bCs/>
                <w:color w:val="947631"/>
                <w:sz w:val="20"/>
                <w:szCs w:val="20"/>
                <w:lang w:val="en-US"/>
              </w:rPr>
            </w:pPr>
          </w:p>
          <w:p w14:paraId="7CA8D236" w14:textId="09659E63" w:rsidR="00DD4208" w:rsidRPr="00011A8A" w:rsidRDefault="00DD4208" w:rsidP="00400ED4">
            <w:pPr>
              <w:rPr>
                <w:rFonts w:ascii="ScalaSans" w:hAnsi="ScalaSans"/>
                <w:bCs/>
                <w:color w:val="947631"/>
                <w:sz w:val="20"/>
                <w:szCs w:val="20"/>
                <w:lang w:val="en-US"/>
              </w:rPr>
            </w:pPr>
          </w:p>
        </w:tc>
      </w:tr>
      <w:tr w:rsidR="0034230D" w:rsidRPr="002E643A" w14:paraId="39DCB78C" w14:textId="77777777" w:rsidTr="00F64BC6">
        <w:trPr>
          <w:gridAfter w:val="1"/>
          <w:wAfter w:w="3020" w:type="dxa"/>
          <w:trHeight w:val="332"/>
        </w:trPr>
        <w:tc>
          <w:tcPr>
            <w:tcW w:w="1699" w:type="dxa"/>
            <w:vMerge w:val="restart"/>
            <w:shd w:val="clear" w:color="auto" w:fill="FFFFFF" w:themeFill="background1"/>
          </w:tcPr>
          <w:p w14:paraId="7531EF07" w14:textId="0C5DD458" w:rsidR="0034230D" w:rsidRDefault="0034230D" w:rsidP="00400ED4">
            <w:pPr>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11h00-12h30</w:t>
            </w:r>
          </w:p>
          <w:p w14:paraId="06A7F755" w14:textId="3B0D2D67" w:rsidR="00DD4208" w:rsidRDefault="00DD4208" w:rsidP="00400ED4">
            <w:pPr>
              <w:ind w:right="145"/>
              <w:jc w:val="right"/>
              <w:rPr>
                <w:rFonts w:ascii="ScalaSans" w:hAnsi="ScalaSans"/>
                <w:b/>
                <w:bCs/>
                <w:color w:val="947631"/>
                <w:sz w:val="20"/>
                <w:szCs w:val="20"/>
                <w:lang w:val="en-US"/>
              </w:rPr>
            </w:pPr>
          </w:p>
          <w:p w14:paraId="0393A3FC" w14:textId="1868C6F6" w:rsidR="00DD4208" w:rsidRDefault="00DD4208" w:rsidP="00400ED4">
            <w:pPr>
              <w:ind w:right="145"/>
              <w:jc w:val="right"/>
              <w:rPr>
                <w:rFonts w:ascii="ScalaSans" w:hAnsi="ScalaSans"/>
                <w:b/>
                <w:bCs/>
                <w:color w:val="947631"/>
                <w:sz w:val="20"/>
                <w:szCs w:val="20"/>
                <w:lang w:val="en-US"/>
              </w:rPr>
            </w:pPr>
          </w:p>
          <w:p w14:paraId="17ABCFF0" w14:textId="604F6F4E" w:rsidR="00DD4208" w:rsidRPr="00011A8A" w:rsidRDefault="00DD4208" w:rsidP="00400ED4">
            <w:pPr>
              <w:ind w:right="145"/>
              <w:jc w:val="right"/>
              <w:rPr>
                <w:rFonts w:ascii="ScalaSans" w:hAnsi="ScalaSans"/>
                <w:b/>
                <w:bCs/>
                <w:color w:val="947631"/>
                <w:sz w:val="20"/>
                <w:szCs w:val="20"/>
                <w:lang w:val="en-US"/>
              </w:rPr>
            </w:pPr>
            <w:r>
              <w:rPr>
                <w:rFonts w:ascii="ScalaSans" w:hAnsi="ScalaSans"/>
                <w:b/>
                <w:bCs/>
                <w:color w:val="947631"/>
                <w:sz w:val="20"/>
                <w:szCs w:val="20"/>
                <w:lang w:val="en-US"/>
              </w:rPr>
              <w:lastRenderedPageBreak/>
              <w:t>12h30</w:t>
            </w:r>
          </w:p>
        </w:tc>
        <w:tc>
          <w:tcPr>
            <w:tcW w:w="8229" w:type="dxa"/>
            <w:gridSpan w:val="2"/>
            <w:shd w:val="clear" w:color="auto" w:fill="FFFFFF" w:themeFill="background1"/>
          </w:tcPr>
          <w:p w14:paraId="268C5D4C" w14:textId="3B6A6B28" w:rsidR="0034230D" w:rsidRPr="00011A8A" w:rsidRDefault="0034230D" w:rsidP="00F43E13">
            <w:pPr>
              <w:pStyle w:val="PargrafodaLista"/>
              <w:ind w:left="0"/>
              <w:contextualSpacing w:val="0"/>
              <w:jc w:val="left"/>
              <w:rPr>
                <w:rFonts w:ascii="ScalaSans" w:hAnsi="ScalaSans"/>
                <w:b/>
                <w:color w:val="0F243E" w:themeColor="text2" w:themeShade="80"/>
                <w:sz w:val="20"/>
                <w:szCs w:val="20"/>
                <w:lang w:val="en-US"/>
              </w:rPr>
            </w:pPr>
            <w:r w:rsidRPr="00011A8A">
              <w:rPr>
                <w:rFonts w:ascii="ScalaSans" w:hAnsi="ScalaSans"/>
                <w:b/>
                <w:color w:val="0F243E" w:themeColor="text2" w:themeShade="80"/>
                <w:sz w:val="20"/>
                <w:szCs w:val="20"/>
                <w:lang w:val="en-US"/>
              </w:rPr>
              <w:lastRenderedPageBreak/>
              <w:t>Official Ceremony to celebrate the 630</w:t>
            </w:r>
            <w:r w:rsidRPr="00F43E13">
              <w:rPr>
                <w:rFonts w:ascii="ScalaSans" w:hAnsi="ScalaSans"/>
                <w:b/>
                <w:color w:val="0F243E" w:themeColor="text2" w:themeShade="80"/>
                <w:sz w:val="20"/>
                <w:szCs w:val="20"/>
                <w:vertAlign w:val="superscript"/>
                <w:lang w:val="en-US"/>
              </w:rPr>
              <w:t>th</w:t>
            </w:r>
            <w:r w:rsidRPr="00011A8A">
              <w:rPr>
                <w:rFonts w:ascii="ScalaSans" w:hAnsi="ScalaSans"/>
                <w:b/>
                <w:color w:val="0F243E" w:themeColor="text2" w:themeShade="80"/>
                <w:sz w:val="20"/>
                <w:szCs w:val="20"/>
                <w:lang w:val="en-US"/>
              </w:rPr>
              <w:t xml:space="preserve"> Anniversary of </w:t>
            </w:r>
            <w:r w:rsidRPr="00011A8A">
              <w:rPr>
                <w:rFonts w:ascii="ScalaSans" w:hAnsi="ScalaSans"/>
                <w:b/>
                <w:i/>
                <w:color w:val="0F243E" w:themeColor="text2" w:themeShade="80"/>
                <w:sz w:val="20"/>
                <w:szCs w:val="20"/>
                <w:lang w:val="en-US"/>
              </w:rPr>
              <w:t>Casa dos Contos</w:t>
            </w:r>
            <w:r w:rsidRPr="00011A8A">
              <w:rPr>
                <w:rFonts w:ascii="ScalaSans" w:hAnsi="ScalaSans"/>
                <w:b/>
                <w:color w:val="0F243E" w:themeColor="text2" w:themeShade="80"/>
                <w:sz w:val="20"/>
                <w:szCs w:val="20"/>
                <w:lang w:val="en-US"/>
              </w:rPr>
              <w:t xml:space="preserve"> and the </w:t>
            </w:r>
          </w:p>
          <w:p w14:paraId="1544700E" w14:textId="20CC1DF8" w:rsidR="0034230D" w:rsidRDefault="0034230D" w:rsidP="00F43E13">
            <w:pPr>
              <w:pStyle w:val="PargrafodaLista"/>
              <w:ind w:left="0"/>
              <w:contextualSpacing w:val="0"/>
              <w:jc w:val="left"/>
              <w:rPr>
                <w:rFonts w:ascii="ScalaSans" w:hAnsi="ScalaSans"/>
                <w:b/>
                <w:color w:val="0F243E" w:themeColor="text2" w:themeShade="80"/>
                <w:sz w:val="20"/>
                <w:szCs w:val="20"/>
                <w:lang w:val="en-US"/>
              </w:rPr>
            </w:pPr>
            <w:r w:rsidRPr="00011A8A">
              <w:rPr>
                <w:rFonts w:ascii="ScalaSans" w:hAnsi="ScalaSans"/>
                <w:b/>
                <w:color w:val="0F243E" w:themeColor="text2" w:themeShade="80"/>
                <w:sz w:val="20"/>
                <w:szCs w:val="20"/>
                <w:lang w:val="en-US"/>
              </w:rPr>
              <w:t>170</w:t>
            </w:r>
            <w:r w:rsidRPr="00F43E13">
              <w:rPr>
                <w:rFonts w:ascii="ScalaSans" w:hAnsi="ScalaSans"/>
                <w:b/>
                <w:color w:val="0F243E" w:themeColor="text2" w:themeShade="80"/>
                <w:sz w:val="20"/>
                <w:szCs w:val="20"/>
                <w:vertAlign w:val="superscript"/>
                <w:lang w:val="en-US"/>
              </w:rPr>
              <w:t>th</w:t>
            </w:r>
            <w:r w:rsidRPr="00011A8A">
              <w:rPr>
                <w:rFonts w:ascii="ScalaSans" w:hAnsi="ScalaSans"/>
                <w:b/>
                <w:color w:val="0F243E" w:themeColor="text2" w:themeShade="80"/>
                <w:sz w:val="20"/>
                <w:szCs w:val="20"/>
                <w:lang w:val="en-US"/>
              </w:rPr>
              <w:t xml:space="preserve"> Anniversary of </w:t>
            </w:r>
            <w:r w:rsidRPr="00011A8A">
              <w:rPr>
                <w:rFonts w:ascii="ScalaSans" w:hAnsi="ScalaSans"/>
                <w:b/>
                <w:i/>
                <w:color w:val="0F243E" w:themeColor="text2" w:themeShade="80"/>
                <w:sz w:val="20"/>
                <w:szCs w:val="20"/>
                <w:lang w:val="en-US"/>
              </w:rPr>
              <w:t>Tribunal de Contas</w:t>
            </w:r>
            <w:r w:rsidRPr="00011A8A">
              <w:rPr>
                <w:rFonts w:ascii="ScalaSans" w:hAnsi="ScalaSans"/>
                <w:b/>
                <w:color w:val="0F243E" w:themeColor="text2" w:themeShade="80"/>
                <w:sz w:val="20"/>
                <w:szCs w:val="20"/>
                <w:lang w:val="en-US"/>
              </w:rPr>
              <w:t xml:space="preserve"> of Portugal</w:t>
            </w:r>
          </w:p>
          <w:p w14:paraId="166EF5E9" w14:textId="0CB51D77" w:rsidR="0034230D" w:rsidRPr="00384818" w:rsidRDefault="0034230D" w:rsidP="00F43E13">
            <w:pPr>
              <w:pStyle w:val="PargrafodaLista"/>
              <w:ind w:left="0"/>
              <w:contextualSpacing w:val="0"/>
              <w:jc w:val="left"/>
              <w:rPr>
                <w:rFonts w:ascii="ScalaSans" w:hAnsi="ScalaSans"/>
                <w:b/>
                <w:color w:val="0F243E" w:themeColor="text2" w:themeShade="80"/>
                <w:sz w:val="20"/>
                <w:szCs w:val="20"/>
                <w:lang w:val="en-GB"/>
              </w:rPr>
            </w:pPr>
          </w:p>
        </w:tc>
      </w:tr>
      <w:tr w:rsidR="0034230D" w:rsidRPr="00011A8A" w14:paraId="05F2D5E7" w14:textId="77777777" w:rsidTr="00F64BC6">
        <w:trPr>
          <w:gridAfter w:val="1"/>
          <w:wAfter w:w="3020" w:type="dxa"/>
          <w:trHeight w:val="332"/>
        </w:trPr>
        <w:tc>
          <w:tcPr>
            <w:tcW w:w="1699" w:type="dxa"/>
            <w:vMerge/>
            <w:shd w:val="clear" w:color="auto" w:fill="FFFFFF" w:themeFill="background1"/>
            <w:vAlign w:val="center"/>
            <w:hideMark/>
          </w:tcPr>
          <w:p w14:paraId="3325F0C8" w14:textId="77777777" w:rsidR="0034230D" w:rsidRPr="00F43E13" w:rsidRDefault="0034230D" w:rsidP="00400ED4">
            <w:pPr>
              <w:ind w:right="145"/>
              <w:jc w:val="right"/>
              <w:rPr>
                <w:rFonts w:ascii="ScalaSans" w:hAnsi="ScalaSans"/>
                <w:b/>
                <w:bCs/>
                <w:color w:val="947631"/>
                <w:sz w:val="20"/>
                <w:szCs w:val="20"/>
                <w:lang w:val="en-GB"/>
              </w:rPr>
            </w:pPr>
          </w:p>
        </w:tc>
        <w:tc>
          <w:tcPr>
            <w:tcW w:w="8229" w:type="dxa"/>
            <w:gridSpan w:val="2"/>
            <w:shd w:val="clear" w:color="auto" w:fill="FFFFFF" w:themeFill="background1"/>
          </w:tcPr>
          <w:p w14:paraId="5192FCCD" w14:textId="0239DC7E" w:rsidR="0034230D" w:rsidRPr="00011A8A" w:rsidRDefault="0034230D" w:rsidP="00400ED4">
            <w:pPr>
              <w:rPr>
                <w:rFonts w:ascii="ScalaSans" w:hAnsi="ScalaSans"/>
                <w:b/>
                <w:color w:val="0F243E" w:themeColor="text2" w:themeShade="80"/>
                <w:sz w:val="20"/>
                <w:szCs w:val="20"/>
                <w:lang w:val="en-US"/>
              </w:rPr>
            </w:pPr>
            <w:r w:rsidRPr="00011A8A">
              <w:rPr>
                <w:rFonts w:ascii="ScalaSans" w:hAnsi="ScalaSans"/>
                <w:b/>
                <w:color w:val="0F243E" w:themeColor="text2" w:themeShade="80"/>
                <w:sz w:val="20"/>
                <w:szCs w:val="20"/>
                <w:lang w:val="en-US"/>
              </w:rPr>
              <w:t>Porto of Honor</w:t>
            </w:r>
          </w:p>
          <w:p w14:paraId="0EF91DA4" w14:textId="59641F98" w:rsidR="0034230D" w:rsidRPr="00011A8A" w:rsidRDefault="0034230D" w:rsidP="00400ED4">
            <w:pPr>
              <w:rPr>
                <w:rFonts w:ascii="ScalaSans" w:hAnsi="ScalaSans"/>
                <w:b/>
                <w:color w:val="0F243E" w:themeColor="text2" w:themeShade="80"/>
                <w:sz w:val="20"/>
                <w:szCs w:val="20"/>
                <w:lang w:val="en-US"/>
              </w:rPr>
            </w:pPr>
          </w:p>
        </w:tc>
      </w:tr>
      <w:tr w:rsidR="0034230D" w:rsidRPr="00400ED4" w14:paraId="15DA2BB9" w14:textId="77777777" w:rsidTr="00F64BC6">
        <w:trPr>
          <w:gridAfter w:val="1"/>
          <w:wAfter w:w="3020" w:type="dxa"/>
          <w:trHeight w:val="332"/>
        </w:trPr>
        <w:tc>
          <w:tcPr>
            <w:tcW w:w="1699" w:type="dxa"/>
            <w:shd w:val="clear" w:color="auto" w:fill="FFFFFF" w:themeFill="background1"/>
          </w:tcPr>
          <w:p w14:paraId="4CBF29A8" w14:textId="445A5B0F" w:rsidR="0034230D" w:rsidRPr="00011A8A" w:rsidRDefault="0034230D" w:rsidP="00400ED4">
            <w:pPr>
              <w:ind w:right="145"/>
              <w:jc w:val="right"/>
              <w:rPr>
                <w:rFonts w:ascii="ScalaSans" w:hAnsi="ScalaSans"/>
                <w:b/>
                <w:bCs/>
                <w:color w:val="947631"/>
                <w:sz w:val="20"/>
                <w:szCs w:val="20"/>
                <w:lang w:val="en-US"/>
              </w:rPr>
            </w:pPr>
            <w:r w:rsidRPr="00011A8A">
              <w:rPr>
                <w:rFonts w:ascii="ScalaSans" w:hAnsi="ScalaSans"/>
                <w:b/>
                <w:bCs/>
                <w:color w:val="947631"/>
                <w:sz w:val="20"/>
                <w:szCs w:val="20"/>
                <w:lang w:val="en-US"/>
              </w:rPr>
              <w:t>14h45 – 17h30</w:t>
            </w:r>
          </w:p>
        </w:tc>
        <w:tc>
          <w:tcPr>
            <w:tcW w:w="8229" w:type="dxa"/>
            <w:gridSpan w:val="2"/>
            <w:shd w:val="clear" w:color="auto" w:fill="FFFFFF" w:themeFill="background1"/>
          </w:tcPr>
          <w:p w14:paraId="7BAAB86B" w14:textId="77777777" w:rsidR="00931DB9" w:rsidRDefault="0034230D" w:rsidP="00400ED4">
            <w:pPr>
              <w:rPr>
                <w:rFonts w:ascii="ScalaSans" w:hAnsi="ScalaSans"/>
                <w:b/>
                <w:color w:val="0F243E" w:themeColor="text2" w:themeShade="80"/>
                <w:sz w:val="20"/>
                <w:szCs w:val="22"/>
                <w:lang w:val="en-US"/>
              </w:rPr>
            </w:pPr>
            <w:r w:rsidRPr="00011A8A">
              <w:rPr>
                <w:rFonts w:ascii="ScalaSans" w:hAnsi="ScalaSans"/>
                <w:b/>
                <w:bCs/>
                <w:color w:val="947631"/>
                <w:sz w:val="20"/>
                <w:szCs w:val="22"/>
                <w:lang w:val="en-US"/>
              </w:rPr>
              <w:t xml:space="preserve">Departure from the </w:t>
            </w:r>
            <w:r w:rsidR="006301EA">
              <w:rPr>
                <w:rFonts w:ascii="ScalaSans" w:hAnsi="ScalaSans"/>
                <w:b/>
                <w:bCs/>
                <w:color w:val="947631"/>
                <w:sz w:val="20"/>
                <w:szCs w:val="22"/>
                <w:lang w:val="en-US"/>
              </w:rPr>
              <w:t xml:space="preserve">same </w:t>
            </w:r>
            <w:r w:rsidR="00805D35">
              <w:rPr>
                <w:rFonts w:ascii="ScalaSans" w:hAnsi="ScalaSans"/>
                <w:b/>
                <w:bCs/>
                <w:color w:val="947631"/>
                <w:sz w:val="20"/>
                <w:szCs w:val="22"/>
                <w:lang w:val="en-US"/>
              </w:rPr>
              <w:t xml:space="preserve">meeting point in </w:t>
            </w:r>
            <w:r w:rsidR="00805D35" w:rsidRPr="00805D35">
              <w:rPr>
                <w:rFonts w:ascii="ScalaSans" w:hAnsi="ScalaSans"/>
                <w:b/>
                <w:bCs/>
                <w:i/>
                <w:color w:val="947631"/>
                <w:sz w:val="20"/>
                <w:szCs w:val="22"/>
                <w:lang w:val="en-US"/>
              </w:rPr>
              <w:t>Terreiro do Paço</w:t>
            </w:r>
            <w:r w:rsidRPr="00805D35">
              <w:rPr>
                <w:rFonts w:ascii="ScalaSans" w:hAnsi="ScalaSans"/>
                <w:b/>
                <w:bCs/>
                <w:i/>
                <w:color w:val="947631"/>
                <w:sz w:val="20"/>
                <w:szCs w:val="22"/>
                <w:lang w:val="en-US"/>
              </w:rPr>
              <w:t xml:space="preserve"> </w:t>
            </w:r>
            <w:r w:rsidRPr="00011A8A">
              <w:rPr>
                <w:rFonts w:ascii="ScalaSans" w:hAnsi="ScalaSans"/>
                <w:b/>
                <w:bCs/>
                <w:color w:val="947631"/>
                <w:sz w:val="20"/>
                <w:szCs w:val="22"/>
                <w:lang w:val="en-US"/>
              </w:rPr>
              <w:t>- social programme</w:t>
            </w:r>
            <w:r w:rsidRPr="00011A8A">
              <w:rPr>
                <w:rFonts w:ascii="ScalaSans" w:hAnsi="ScalaSans"/>
                <w:b/>
                <w:color w:val="0F243E" w:themeColor="text2" w:themeShade="80"/>
                <w:sz w:val="20"/>
                <w:szCs w:val="22"/>
                <w:lang w:val="en-US"/>
              </w:rPr>
              <w:t xml:space="preserve"> </w:t>
            </w:r>
          </w:p>
          <w:p w14:paraId="7E968551" w14:textId="5FEBFF37" w:rsidR="0034230D" w:rsidRPr="00011A8A" w:rsidRDefault="0034230D" w:rsidP="00400ED4">
            <w:pPr>
              <w:rPr>
                <w:rFonts w:ascii="ScalaSans" w:hAnsi="ScalaSans"/>
                <w:color w:val="4A442A" w:themeColor="background2" w:themeShade="40"/>
                <w:sz w:val="16"/>
                <w:szCs w:val="18"/>
                <w:lang w:val="en-GB"/>
              </w:rPr>
            </w:pPr>
            <w:r w:rsidRPr="00011A8A">
              <w:rPr>
                <w:rFonts w:ascii="ScalaSans" w:hAnsi="ScalaSans"/>
                <w:color w:val="4A442A" w:themeColor="background2" w:themeShade="40"/>
                <w:sz w:val="16"/>
                <w:szCs w:val="18"/>
                <w:lang w:val="en-GB"/>
              </w:rPr>
              <w:t xml:space="preserve">(city tour visiting Monastery of </w:t>
            </w:r>
            <w:r w:rsidRPr="00011A8A">
              <w:rPr>
                <w:rFonts w:ascii="ScalaSans" w:hAnsi="ScalaSans"/>
                <w:i/>
                <w:color w:val="4A442A" w:themeColor="background2" w:themeShade="40"/>
                <w:sz w:val="16"/>
                <w:szCs w:val="18"/>
                <w:lang w:val="en-GB"/>
              </w:rPr>
              <w:t>Jerónimos</w:t>
            </w:r>
            <w:r w:rsidRPr="00011A8A">
              <w:rPr>
                <w:rFonts w:ascii="ScalaSans" w:hAnsi="ScalaSans"/>
                <w:color w:val="4A442A" w:themeColor="background2" w:themeShade="40"/>
                <w:sz w:val="16"/>
                <w:szCs w:val="18"/>
                <w:lang w:val="en-GB"/>
              </w:rPr>
              <w:t xml:space="preserve">, Tower of </w:t>
            </w:r>
            <w:r w:rsidRPr="00011A8A">
              <w:rPr>
                <w:rFonts w:ascii="ScalaSans" w:hAnsi="ScalaSans"/>
                <w:i/>
                <w:color w:val="4A442A" w:themeColor="background2" w:themeShade="40"/>
                <w:sz w:val="16"/>
                <w:szCs w:val="18"/>
                <w:lang w:val="en-GB"/>
              </w:rPr>
              <w:t>Belém</w:t>
            </w:r>
            <w:r w:rsidRPr="00011A8A">
              <w:rPr>
                <w:rFonts w:ascii="ScalaSans" w:hAnsi="ScalaSans"/>
                <w:color w:val="4A442A" w:themeColor="background2" w:themeShade="40"/>
                <w:sz w:val="16"/>
                <w:szCs w:val="18"/>
                <w:lang w:val="en-GB"/>
              </w:rPr>
              <w:t xml:space="preserve"> and Monument of the Discoveries)</w:t>
            </w:r>
          </w:p>
          <w:p w14:paraId="5CADE294" w14:textId="33CC6C0F" w:rsidR="0034230D" w:rsidRPr="00400ED4" w:rsidRDefault="0034230D" w:rsidP="00400ED4">
            <w:pPr>
              <w:rPr>
                <w:rFonts w:ascii="ScalaSans" w:hAnsi="ScalaSans"/>
                <w:b/>
                <w:color w:val="173764"/>
                <w:sz w:val="14"/>
                <w:szCs w:val="22"/>
                <w:lang w:val="en-US"/>
              </w:rPr>
            </w:pPr>
            <w:r w:rsidRPr="00011A8A">
              <w:rPr>
                <w:rFonts w:ascii="ScalaSans" w:hAnsi="ScalaSans"/>
                <w:i/>
                <w:color w:val="4A442A" w:themeColor="background2" w:themeShade="40"/>
                <w:sz w:val="16"/>
                <w:szCs w:val="22"/>
                <w:lang w:val="en-GB"/>
              </w:rPr>
              <w:t>(Participants and accompanying persons)</w:t>
            </w:r>
          </w:p>
        </w:tc>
      </w:tr>
    </w:tbl>
    <w:p w14:paraId="54CF8BA9" w14:textId="450D6648" w:rsidR="00011A8A" w:rsidRDefault="00011A8A" w:rsidP="00400ED4">
      <w:pPr>
        <w:tabs>
          <w:tab w:val="left" w:pos="1785"/>
          <w:tab w:val="left" w:pos="3000"/>
        </w:tabs>
        <w:jc w:val="right"/>
        <w:rPr>
          <w:rFonts w:ascii="ScalaSans" w:hAnsi="ScalaSans"/>
          <w:i/>
          <w:color w:val="4A442A" w:themeColor="background2" w:themeShade="40"/>
          <w:sz w:val="14"/>
          <w:szCs w:val="14"/>
        </w:rPr>
      </w:pPr>
    </w:p>
    <w:p w14:paraId="2E19BC09" w14:textId="337BCDBB" w:rsidR="00DD4208" w:rsidRDefault="00DD4208" w:rsidP="00400ED4">
      <w:pPr>
        <w:tabs>
          <w:tab w:val="left" w:pos="1785"/>
          <w:tab w:val="left" w:pos="3000"/>
        </w:tabs>
        <w:jc w:val="right"/>
        <w:rPr>
          <w:rFonts w:ascii="ScalaSans" w:hAnsi="ScalaSans"/>
          <w:i/>
          <w:color w:val="4A442A" w:themeColor="background2" w:themeShade="40"/>
          <w:sz w:val="14"/>
          <w:szCs w:val="14"/>
        </w:rPr>
      </w:pPr>
    </w:p>
    <w:p w14:paraId="2F905FF8" w14:textId="1C65D58B" w:rsidR="00DD4208" w:rsidRDefault="00DD4208" w:rsidP="00400ED4">
      <w:pPr>
        <w:tabs>
          <w:tab w:val="left" w:pos="1785"/>
          <w:tab w:val="left" w:pos="3000"/>
        </w:tabs>
        <w:jc w:val="right"/>
        <w:rPr>
          <w:rFonts w:ascii="ScalaSans" w:hAnsi="ScalaSans"/>
          <w:i/>
          <w:color w:val="4A442A" w:themeColor="background2" w:themeShade="40"/>
          <w:sz w:val="14"/>
          <w:szCs w:val="14"/>
        </w:rPr>
      </w:pPr>
    </w:p>
    <w:p w14:paraId="09BDEB00" w14:textId="25900DEC" w:rsidR="00DD4208" w:rsidRDefault="00DD4208" w:rsidP="00400ED4">
      <w:pPr>
        <w:tabs>
          <w:tab w:val="left" w:pos="1785"/>
          <w:tab w:val="left" w:pos="3000"/>
        </w:tabs>
        <w:jc w:val="right"/>
        <w:rPr>
          <w:rFonts w:ascii="ScalaSans" w:hAnsi="ScalaSans"/>
          <w:i/>
          <w:color w:val="4A442A" w:themeColor="background2" w:themeShade="40"/>
          <w:sz w:val="14"/>
          <w:szCs w:val="14"/>
        </w:rPr>
      </w:pPr>
    </w:p>
    <w:p w14:paraId="2272D6CD" w14:textId="0F4B50EA" w:rsidR="00DD4208" w:rsidRDefault="00DD4208" w:rsidP="00400ED4">
      <w:pPr>
        <w:tabs>
          <w:tab w:val="left" w:pos="1785"/>
          <w:tab w:val="left" w:pos="3000"/>
        </w:tabs>
        <w:jc w:val="right"/>
        <w:rPr>
          <w:rFonts w:ascii="ScalaSans" w:hAnsi="ScalaSans"/>
          <w:i/>
          <w:color w:val="4A442A" w:themeColor="background2" w:themeShade="40"/>
          <w:sz w:val="14"/>
          <w:szCs w:val="14"/>
        </w:rPr>
      </w:pPr>
    </w:p>
    <w:p w14:paraId="576BE604" w14:textId="452B9C79" w:rsidR="00DD4208" w:rsidRDefault="00DD4208" w:rsidP="00400ED4">
      <w:pPr>
        <w:tabs>
          <w:tab w:val="left" w:pos="1785"/>
          <w:tab w:val="left" w:pos="3000"/>
        </w:tabs>
        <w:jc w:val="right"/>
        <w:rPr>
          <w:rFonts w:ascii="ScalaSans" w:hAnsi="ScalaSans"/>
          <w:i/>
          <w:color w:val="4A442A" w:themeColor="background2" w:themeShade="40"/>
          <w:sz w:val="14"/>
          <w:szCs w:val="14"/>
        </w:rPr>
      </w:pPr>
    </w:p>
    <w:p w14:paraId="351E9821" w14:textId="286B2431" w:rsidR="00DD4208" w:rsidRDefault="00DD4208" w:rsidP="00400ED4">
      <w:pPr>
        <w:tabs>
          <w:tab w:val="left" w:pos="1785"/>
          <w:tab w:val="left" w:pos="3000"/>
        </w:tabs>
        <w:jc w:val="right"/>
        <w:rPr>
          <w:rFonts w:ascii="ScalaSans" w:hAnsi="ScalaSans"/>
          <w:i/>
          <w:color w:val="4A442A" w:themeColor="background2" w:themeShade="40"/>
          <w:sz w:val="14"/>
          <w:szCs w:val="14"/>
        </w:rPr>
      </w:pPr>
    </w:p>
    <w:p w14:paraId="43ACAB98" w14:textId="77777777" w:rsidR="00DD4208" w:rsidRDefault="00DD4208" w:rsidP="00400ED4">
      <w:pPr>
        <w:tabs>
          <w:tab w:val="left" w:pos="1785"/>
          <w:tab w:val="left" w:pos="3000"/>
        </w:tabs>
        <w:jc w:val="right"/>
        <w:rPr>
          <w:rFonts w:ascii="ScalaSans" w:hAnsi="ScalaSans"/>
          <w:i/>
          <w:color w:val="4A442A" w:themeColor="background2" w:themeShade="40"/>
          <w:sz w:val="14"/>
          <w:szCs w:val="14"/>
        </w:rPr>
      </w:pPr>
    </w:p>
    <w:p w14:paraId="1CC3801A" w14:textId="77777777" w:rsidR="00011A8A" w:rsidRDefault="00011A8A" w:rsidP="00400ED4">
      <w:pPr>
        <w:tabs>
          <w:tab w:val="left" w:pos="1785"/>
          <w:tab w:val="left" w:pos="3000"/>
        </w:tabs>
        <w:jc w:val="right"/>
        <w:rPr>
          <w:rFonts w:ascii="ScalaSans" w:hAnsi="ScalaSans"/>
          <w:i/>
          <w:color w:val="4A442A" w:themeColor="background2" w:themeShade="40"/>
          <w:sz w:val="14"/>
          <w:szCs w:val="14"/>
        </w:rPr>
      </w:pPr>
    </w:p>
    <w:p w14:paraId="6F50A5FA" w14:textId="77777777" w:rsidR="00011A8A" w:rsidRDefault="00011A8A" w:rsidP="00400ED4">
      <w:pPr>
        <w:tabs>
          <w:tab w:val="left" w:pos="1785"/>
          <w:tab w:val="left" w:pos="3000"/>
        </w:tabs>
        <w:jc w:val="right"/>
        <w:rPr>
          <w:rFonts w:ascii="ScalaSans" w:hAnsi="ScalaSans"/>
          <w:i/>
          <w:color w:val="4A442A" w:themeColor="background2" w:themeShade="40"/>
          <w:sz w:val="14"/>
          <w:szCs w:val="14"/>
        </w:rPr>
      </w:pPr>
    </w:p>
    <w:p w14:paraId="3CDC657C" w14:textId="035D3D1B" w:rsidR="007861B0" w:rsidRPr="006D4528" w:rsidRDefault="007861B0" w:rsidP="00400ED4">
      <w:pPr>
        <w:tabs>
          <w:tab w:val="left" w:pos="1785"/>
          <w:tab w:val="left" w:pos="3000"/>
        </w:tabs>
        <w:jc w:val="right"/>
        <w:rPr>
          <w:rFonts w:ascii="ScalaSans" w:hAnsi="ScalaSans"/>
          <w:i/>
          <w:color w:val="4A442A" w:themeColor="background2" w:themeShade="40"/>
          <w:sz w:val="18"/>
          <w:szCs w:val="14"/>
        </w:rPr>
      </w:pPr>
      <w:r w:rsidRPr="006D4528">
        <w:rPr>
          <w:rFonts w:ascii="ScalaSans" w:hAnsi="ScalaSans"/>
          <w:i/>
          <w:color w:val="4A442A" w:themeColor="background2" w:themeShade="40"/>
          <w:sz w:val="18"/>
          <w:szCs w:val="14"/>
        </w:rPr>
        <w:t>Contacts:</w:t>
      </w:r>
      <w:r w:rsidR="008E53B3" w:rsidRPr="006D4528">
        <w:rPr>
          <w:rFonts w:ascii="ScalaSans" w:hAnsi="ScalaSans"/>
          <w:i/>
          <w:color w:val="4A442A" w:themeColor="background2" w:themeShade="40"/>
          <w:sz w:val="18"/>
          <w:szCs w:val="14"/>
        </w:rPr>
        <w:t xml:space="preserve"> </w:t>
      </w:r>
      <w:r w:rsidRPr="006D4528">
        <w:rPr>
          <w:rFonts w:ascii="ScalaSans" w:hAnsi="ScalaSans"/>
          <w:i/>
          <w:color w:val="4A442A" w:themeColor="background2" w:themeShade="40"/>
          <w:sz w:val="18"/>
          <w:szCs w:val="14"/>
        </w:rPr>
        <w:t xml:space="preserve">Jorge </w:t>
      </w:r>
      <w:r w:rsidR="00931DB9">
        <w:rPr>
          <w:rFonts w:ascii="ScalaSans" w:hAnsi="ScalaSans"/>
          <w:i/>
          <w:color w:val="4A442A" w:themeColor="background2" w:themeShade="40"/>
          <w:sz w:val="18"/>
          <w:szCs w:val="14"/>
        </w:rPr>
        <w:t xml:space="preserve">Manuel </w:t>
      </w:r>
      <w:bookmarkStart w:id="0" w:name="_GoBack"/>
      <w:bookmarkEnd w:id="0"/>
      <w:r w:rsidRPr="006D4528">
        <w:rPr>
          <w:rFonts w:ascii="ScalaSans" w:hAnsi="ScalaSans"/>
          <w:i/>
          <w:color w:val="4A442A" w:themeColor="background2" w:themeShade="40"/>
          <w:sz w:val="18"/>
          <w:szCs w:val="14"/>
        </w:rPr>
        <w:t>Balsas</w:t>
      </w:r>
      <w:r w:rsidR="00B21AE2" w:rsidRPr="006D4528">
        <w:rPr>
          <w:rFonts w:ascii="ScalaSans" w:hAnsi="ScalaSans"/>
          <w:i/>
          <w:color w:val="4A442A" w:themeColor="background2" w:themeShade="40"/>
          <w:sz w:val="18"/>
          <w:szCs w:val="14"/>
        </w:rPr>
        <w:t xml:space="preserve"> </w:t>
      </w:r>
      <w:r w:rsidRPr="006D4528">
        <w:rPr>
          <w:rFonts w:ascii="ScalaSans" w:hAnsi="ScalaSans"/>
          <w:i/>
          <w:color w:val="4A442A" w:themeColor="background2" w:themeShade="40"/>
          <w:sz w:val="18"/>
          <w:szCs w:val="14"/>
        </w:rPr>
        <w:t>Phone: (+351) 926 983 492</w:t>
      </w:r>
    </w:p>
    <w:p w14:paraId="69C4A9A1" w14:textId="2E898D9D" w:rsidR="00C43831" w:rsidRPr="006D4528" w:rsidRDefault="007861B0" w:rsidP="00400ED4">
      <w:pPr>
        <w:jc w:val="right"/>
        <w:rPr>
          <w:rFonts w:ascii="ScalaSans" w:hAnsi="ScalaSans"/>
          <w:i/>
          <w:color w:val="4A442A" w:themeColor="background2" w:themeShade="40"/>
          <w:sz w:val="18"/>
          <w:szCs w:val="14"/>
        </w:rPr>
        <w:sectPr w:rsidR="00C43831" w:rsidRPr="006D4528" w:rsidSect="00011A8A">
          <w:headerReference w:type="default" r:id="rId13"/>
          <w:footerReference w:type="default" r:id="rId14"/>
          <w:pgSz w:w="11906" w:h="16838" w:code="9"/>
          <w:pgMar w:top="3261" w:right="1080" w:bottom="1276" w:left="1080" w:header="993" w:footer="285" w:gutter="0"/>
          <w:cols w:space="708"/>
          <w:docGrid w:linePitch="360"/>
        </w:sectPr>
      </w:pPr>
      <w:r w:rsidRPr="006D4528">
        <w:rPr>
          <w:rFonts w:ascii="ScalaSans" w:hAnsi="ScalaSans"/>
          <w:i/>
          <w:color w:val="4A442A" w:themeColor="background2" w:themeShade="40"/>
          <w:sz w:val="18"/>
          <w:szCs w:val="14"/>
        </w:rPr>
        <w:t>Pedro Brasão</w:t>
      </w:r>
      <w:r w:rsidR="00B21AE2" w:rsidRPr="006D4528">
        <w:rPr>
          <w:rFonts w:ascii="ScalaSans" w:hAnsi="ScalaSans"/>
          <w:i/>
          <w:color w:val="4A442A" w:themeColor="background2" w:themeShade="40"/>
          <w:sz w:val="18"/>
          <w:szCs w:val="14"/>
        </w:rPr>
        <w:t xml:space="preserve"> </w:t>
      </w:r>
      <w:r w:rsidRPr="006D4528">
        <w:rPr>
          <w:rFonts w:ascii="ScalaSans" w:hAnsi="ScalaSans"/>
          <w:i/>
          <w:color w:val="4A442A" w:themeColor="background2" w:themeShade="40"/>
          <w:sz w:val="18"/>
          <w:szCs w:val="14"/>
        </w:rPr>
        <w:t>Phone: (+351) 926 983</w:t>
      </w:r>
      <w:r w:rsidRPr="006D4528">
        <w:rPr>
          <w:rFonts w:ascii="Cambria" w:hAnsi="Cambria" w:cs="Cambria"/>
          <w:i/>
          <w:color w:val="4A442A" w:themeColor="background2" w:themeShade="40"/>
          <w:sz w:val="18"/>
          <w:szCs w:val="14"/>
        </w:rPr>
        <w:t> </w:t>
      </w:r>
      <w:r w:rsidRPr="006D4528">
        <w:rPr>
          <w:rFonts w:ascii="ScalaSans" w:hAnsi="ScalaSans"/>
          <w:i/>
          <w:color w:val="4A442A" w:themeColor="background2" w:themeShade="40"/>
          <w:sz w:val="18"/>
          <w:szCs w:val="14"/>
        </w:rPr>
        <w:t>490</w:t>
      </w:r>
    </w:p>
    <w:p w14:paraId="3FECEECD" w14:textId="05FFB3A2" w:rsidR="0052235D" w:rsidRPr="00400ED4" w:rsidRDefault="0052235D" w:rsidP="00400ED4">
      <w:pPr>
        <w:jc w:val="center"/>
        <w:rPr>
          <w:rFonts w:ascii="ScalaSans" w:hAnsi="ScalaSans"/>
          <w:b/>
          <w:bCs/>
          <w:color w:val="947631"/>
          <w:sz w:val="32"/>
          <w:szCs w:val="22"/>
        </w:rPr>
      </w:pPr>
      <w:r w:rsidRPr="00400ED4">
        <w:rPr>
          <w:rFonts w:ascii="ScalaSans" w:hAnsi="ScalaSans"/>
          <w:b/>
          <w:bCs/>
          <w:color w:val="947631"/>
          <w:sz w:val="32"/>
          <w:szCs w:val="22"/>
        </w:rPr>
        <w:lastRenderedPageBreak/>
        <w:t>SEMINAR</w:t>
      </w:r>
    </w:p>
    <w:p w14:paraId="7F920982" w14:textId="77777777" w:rsidR="0052235D" w:rsidRPr="00400ED4" w:rsidRDefault="0052235D" w:rsidP="00400ED4">
      <w:pPr>
        <w:jc w:val="center"/>
        <w:rPr>
          <w:rFonts w:ascii="ScalaSans" w:hAnsi="ScalaSans"/>
          <w:b/>
          <w:bCs/>
          <w:color w:val="7030A0"/>
          <w:sz w:val="14"/>
          <w:szCs w:val="22"/>
        </w:rPr>
      </w:pPr>
    </w:p>
    <w:p w14:paraId="2083B4AB" w14:textId="77777777" w:rsidR="0052235D" w:rsidRPr="00400ED4" w:rsidRDefault="0052235D" w:rsidP="00400ED4">
      <w:pPr>
        <w:jc w:val="center"/>
        <w:rPr>
          <w:rFonts w:ascii="ScalaSans" w:hAnsi="ScalaSans"/>
          <w:b/>
          <w:bCs/>
          <w:i/>
          <w:iCs/>
          <w:szCs w:val="22"/>
          <w:lang w:val="en-US"/>
        </w:rPr>
      </w:pPr>
      <w:r w:rsidRPr="00400ED4">
        <w:rPr>
          <w:rFonts w:ascii="ScalaSans" w:hAnsi="ScalaSans"/>
          <w:b/>
          <w:bCs/>
          <w:i/>
          <w:iCs/>
          <w:szCs w:val="22"/>
          <w:lang w:val="en-US"/>
        </w:rPr>
        <w:t xml:space="preserve">Sharing experiences about auditing for SDGs </w:t>
      </w:r>
    </w:p>
    <w:p w14:paraId="77B6C215" w14:textId="77777777" w:rsidR="0052235D" w:rsidRPr="00400ED4" w:rsidRDefault="0052235D" w:rsidP="00400ED4">
      <w:pPr>
        <w:jc w:val="center"/>
        <w:rPr>
          <w:rFonts w:ascii="ScalaSans" w:hAnsi="ScalaSans"/>
          <w:b/>
          <w:bCs/>
          <w:i/>
          <w:iCs/>
          <w:szCs w:val="22"/>
          <w:lang w:val="en-US"/>
        </w:rPr>
      </w:pPr>
      <w:r w:rsidRPr="00400ED4">
        <w:rPr>
          <w:rFonts w:ascii="ScalaSans" w:hAnsi="ScalaSans"/>
          <w:b/>
          <w:bCs/>
          <w:i/>
          <w:iCs/>
          <w:szCs w:val="22"/>
          <w:lang w:val="en-US"/>
        </w:rPr>
        <w:t xml:space="preserve">- A view from different Regions </w:t>
      </w:r>
    </w:p>
    <w:p w14:paraId="3940A826" w14:textId="77777777" w:rsidR="0052235D" w:rsidRPr="00400ED4" w:rsidRDefault="0052235D" w:rsidP="00400ED4">
      <w:pPr>
        <w:jc w:val="center"/>
        <w:rPr>
          <w:rFonts w:ascii="ScalaSans" w:hAnsi="ScalaSans"/>
          <w:b/>
          <w:bCs/>
          <w:i/>
          <w:iCs/>
          <w:sz w:val="20"/>
          <w:szCs w:val="22"/>
          <w:lang w:val="en-US"/>
        </w:rPr>
      </w:pPr>
    </w:p>
    <w:p w14:paraId="007F91DA" w14:textId="77777777" w:rsidR="0052235D" w:rsidRPr="00400ED4" w:rsidRDefault="0052235D" w:rsidP="00400ED4">
      <w:pPr>
        <w:jc w:val="center"/>
        <w:rPr>
          <w:rFonts w:ascii="ScalaSans" w:hAnsi="ScalaSans"/>
          <w:b/>
          <w:bCs/>
          <w:szCs w:val="22"/>
          <w:lang w:val="en-US"/>
        </w:rPr>
      </w:pPr>
      <w:r w:rsidRPr="00400ED4">
        <w:rPr>
          <w:rFonts w:ascii="ScalaSans" w:hAnsi="ScalaSans"/>
          <w:b/>
          <w:bCs/>
          <w:iCs/>
          <w:szCs w:val="22"/>
          <w:lang w:val="en-US"/>
        </w:rPr>
        <w:t>Lisboa</w:t>
      </w:r>
      <w:r w:rsidRPr="00400ED4">
        <w:rPr>
          <w:rFonts w:ascii="ScalaSans" w:hAnsi="ScalaSans"/>
          <w:b/>
          <w:bCs/>
          <w:i/>
          <w:iCs/>
          <w:szCs w:val="22"/>
          <w:lang w:val="en-US"/>
        </w:rPr>
        <w:t>,</w:t>
      </w:r>
      <w:r w:rsidRPr="00400ED4">
        <w:rPr>
          <w:rFonts w:ascii="ScalaSans" w:hAnsi="ScalaSans"/>
          <w:b/>
          <w:bCs/>
          <w:iCs/>
          <w:szCs w:val="22"/>
          <w:lang w:val="en-US"/>
        </w:rPr>
        <w:t xml:space="preserve"> 21-22</w:t>
      </w:r>
      <w:r w:rsidRPr="00400ED4">
        <w:rPr>
          <w:rFonts w:ascii="ScalaSans" w:hAnsi="ScalaSans"/>
          <w:b/>
          <w:bCs/>
          <w:szCs w:val="22"/>
          <w:lang w:val="en-US"/>
        </w:rPr>
        <w:t xml:space="preserve"> November 2019</w:t>
      </w:r>
    </w:p>
    <w:p w14:paraId="38B03189" w14:textId="71904DA0" w:rsidR="00770963" w:rsidRPr="00400ED4" w:rsidRDefault="00770963" w:rsidP="00400ED4">
      <w:pPr>
        <w:tabs>
          <w:tab w:val="left" w:pos="1785"/>
          <w:tab w:val="left" w:pos="3000"/>
        </w:tabs>
        <w:jc w:val="center"/>
        <w:rPr>
          <w:rFonts w:ascii="ScalaSans" w:hAnsi="ScalaSans"/>
          <w:b/>
          <w:bCs/>
          <w:szCs w:val="28"/>
          <w:lang w:val="en-US"/>
        </w:rPr>
      </w:pPr>
    </w:p>
    <w:p w14:paraId="47FEF846" w14:textId="355641B4" w:rsidR="0052235D" w:rsidRPr="00400ED4" w:rsidRDefault="0052235D" w:rsidP="00400ED4">
      <w:pPr>
        <w:tabs>
          <w:tab w:val="left" w:pos="1785"/>
          <w:tab w:val="left" w:pos="3000"/>
        </w:tabs>
        <w:jc w:val="center"/>
        <w:rPr>
          <w:rFonts w:ascii="ScalaSans" w:hAnsi="ScalaSans"/>
          <w:b/>
          <w:bCs/>
          <w:szCs w:val="28"/>
          <w:lang w:val="en-US"/>
        </w:rPr>
      </w:pPr>
    </w:p>
    <w:p w14:paraId="492364FD" w14:textId="77777777" w:rsidR="0052235D" w:rsidRPr="00400ED4" w:rsidRDefault="0052235D" w:rsidP="00400ED4">
      <w:pPr>
        <w:tabs>
          <w:tab w:val="left" w:pos="1785"/>
          <w:tab w:val="left" w:pos="3000"/>
        </w:tabs>
        <w:jc w:val="center"/>
        <w:rPr>
          <w:rFonts w:ascii="ScalaSans" w:hAnsi="ScalaSans"/>
          <w:b/>
          <w:bCs/>
          <w:szCs w:val="28"/>
          <w:lang w:val="en-US"/>
        </w:rPr>
      </w:pPr>
    </w:p>
    <w:p w14:paraId="243C634A" w14:textId="77777777" w:rsidR="00770963" w:rsidRPr="00400ED4" w:rsidRDefault="00770963" w:rsidP="00400ED4">
      <w:pPr>
        <w:numPr>
          <w:ilvl w:val="0"/>
          <w:numId w:val="2"/>
        </w:numPr>
        <w:rPr>
          <w:rFonts w:ascii="ScalaSans" w:hAnsi="ScalaSans"/>
          <w:b/>
          <w:sz w:val="22"/>
          <w:lang w:val="en-GB"/>
        </w:rPr>
      </w:pPr>
      <w:r w:rsidRPr="00400ED4">
        <w:rPr>
          <w:rFonts w:ascii="ScalaSans" w:hAnsi="ScalaSans"/>
          <w:b/>
          <w:color w:val="333399"/>
          <w:sz w:val="22"/>
          <w:lang w:val="en-GB"/>
        </w:rPr>
        <w:t>BACKGROUND OF THE SEMINAR</w:t>
      </w:r>
    </w:p>
    <w:p w14:paraId="3BB9D6CA" w14:textId="77777777" w:rsidR="00770963" w:rsidRPr="00400ED4" w:rsidRDefault="00770963" w:rsidP="00400ED4">
      <w:pPr>
        <w:jc w:val="center"/>
        <w:rPr>
          <w:rFonts w:ascii="ScalaSans" w:hAnsi="ScalaSans"/>
          <w:b/>
          <w:bCs/>
          <w:sz w:val="22"/>
        </w:rPr>
      </w:pPr>
    </w:p>
    <w:p w14:paraId="6371D31B" w14:textId="77777777" w:rsidR="00770963" w:rsidRPr="00400ED4" w:rsidRDefault="00770963" w:rsidP="00400ED4">
      <w:pPr>
        <w:jc w:val="center"/>
        <w:rPr>
          <w:rFonts w:ascii="ScalaSans" w:hAnsi="ScalaSans"/>
          <w:b/>
          <w:bCs/>
          <w:sz w:val="22"/>
        </w:rPr>
      </w:pPr>
    </w:p>
    <w:p w14:paraId="20BC96D7" w14:textId="77777777" w:rsidR="00770963" w:rsidRPr="00400ED4" w:rsidRDefault="00770963" w:rsidP="00400ED4">
      <w:pPr>
        <w:rPr>
          <w:rFonts w:ascii="ScalaSans" w:hAnsi="ScalaSans"/>
          <w:bCs/>
          <w:sz w:val="22"/>
          <w:lang w:val="en-US"/>
        </w:rPr>
      </w:pPr>
      <w:r w:rsidRPr="00400ED4">
        <w:rPr>
          <w:rFonts w:ascii="ScalaSans" w:hAnsi="ScalaSans"/>
          <w:bCs/>
          <w:sz w:val="22"/>
          <w:lang w:val="en-US"/>
        </w:rPr>
        <w:t xml:space="preserve">This seminar is the </w:t>
      </w:r>
      <w:r w:rsidRPr="00400ED4">
        <w:rPr>
          <w:rFonts w:ascii="ScalaSans" w:hAnsi="ScalaSans"/>
          <w:b/>
          <w:bCs/>
          <w:color w:val="17365D" w:themeColor="text2" w:themeShade="BF"/>
          <w:sz w:val="22"/>
          <w:lang w:val="en-US"/>
        </w:rPr>
        <w:t>first joint initiative</w:t>
      </w:r>
      <w:r w:rsidRPr="00400ED4">
        <w:rPr>
          <w:rFonts w:ascii="ScalaSans" w:hAnsi="ScalaSans"/>
          <w:bCs/>
          <w:color w:val="17365D" w:themeColor="text2" w:themeShade="BF"/>
          <w:sz w:val="22"/>
          <w:lang w:val="en-US"/>
        </w:rPr>
        <w:t xml:space="preserve"> </w:t>
      </w:r>
      <w:r w:rsidRPr="00400ED4">
        <w:rPr>
          <w:rFonts w:ascii="ScalaSans" w:hAnsi="ScalaSans"/>
          <w:bCs/>
          <w:sz w:val="22"/>
          <w:lang w:val="en-US"/>
        </w:rPr>
        <w:t>organised in the scope of the Memorandum of Understanding subscribed by EUROSAI and AFROSAI, the two being regional groups of the mother organization, INTOSAI. This seminar will benefit from a practical and technical approach of one of the themes included in the EUROSAI-AFROSAI cooperation framework.</w:t>
      </w:r>
    </w:p>
    <w:p w14:paraId="7DF37C62" w14:textId="77777777" w:rsidR="00770963" w:rsidRPr="00400ED4" w:rsidRDefault="00770963" w:rsidP="00400ED4">
      <w:pPr>
        <w:rPr>
          <w:rFonts w:ascii="ScalaSans" w:hAnsi="ScalaSans"/>
          <w:b/>
          <w:bCs/>
          <w:sz w:val="22"/>
          <w:lang w:val="en-US"/>
        </w:rPr>
      </w:pPr>
    </w:p>
    <w:p w14:paraId="00F7CA58" w14:textId="77777777" w:rsidR="00770963" w:rsidRPr="00400ED4" w:rsidRDefault="00770963" w:rsidP="00400ED4">
      <w:pPr>
        <w:rPr>
          <w:rFonts w:ascii="ScalaSans" w:hAnsi="ScalaSans"/>
          <w:bCs/>
          <w:sz w:val="22"/>
          <w:lang w:val="en-US"/>
        </w:rPr>
      </w:pPr>
      <w:r w:rsidRPr="00400ED4">
        <w:rPr>
          <w:rFonts w:ascii="ScalaSans" w:hAnsi="ScalaSans"/>
          <w:bCs/>
          <w:sz w:val="22"/>
          <w:lang w:val="en-US"/>
        </w:rPr>
        <w:t xml:space="preserve">The initiative aims at sharing practices and experiences in the field of </w:t>
      </w:r>
      <w:r w:rsidRPr="00400ED4">
        <w:rPr>
          <w:rFonts w:ascii="ScalaSans" w:hAnsi="ScalaSans"/>
          <w:b/>
          <w:bCs/>
          <w:color w:val="1F497D" w:themeColor="text2"/>
          <w:sz w:val="22"/>
          <w:lang w:val="en-US"/>
        </w:rPr>
        <w:t>auditing for the</w:t>
      </w:r>
      <w:r w:rsidRPr="00400ED4">
        <w:rPr>
          <w:rFonts w:ascii="ScalaSans" w:hAnsi="ScalaSans"/>
          <w:b/>
          <w:bCs/>
          <w:color w:val="365F91" w:themeColor="accent1" w:themeShade="BF"/>
          <w:sz w:val="22"/>
          <w:lang w:val="en-US"/>
        </w:rPr>
        <w:t xml:space="preserve"> </w:t>
      </w:r>
      <w:r w:rsidRPr="00400ED4">
        <w:rPr>
          <w:rFonts w:ascii="ScalaSans" w:hAnsi="ScalaSans"/>
          <w:b/>
          <w:bCs/>
          <w:color w:val="1F497D" w:themeColor="text2"/>
          <w:sz w:val="22"/>
          <w:lang w:val="en-US"/>
        </w:rPr>
        <w:t>accomplishment of UN agenda 2030</w:t>
      </w:r>
      <w:r w:rsidRPr="00400ED4">
        <w:rPr>
          <w:rFonts w:ascii="ScalaSans" w:hAnsi="ScalaSans"/>
          <w:bCs/>
          <w:sz w:val="22"/>
          <w:lang w:val="en-US"/>
        </w:rPr>
        <w:t>, thus contributing, simultaneously, to the fulfillment of goals, projects and/or tasks included in the Strategic Plans of INTOSAI, AFROSAI and EUROSAI related to Sustainable Development Goals (SDGs).</w:t>
      </w:r>
    </w:p>
    <w:p w14:paraId="3D1A467E" w14:textId="77777777" w:rsidR="00770963" w:rsidRPr="00400ED4" w:rsidRDefault="00770963" w:rsidP="00400ED4">
      <w:pPr>
        <w:rPr>
          <w:rFonts w:ascii="ScalaSans" w:hAnsi="ScalaSans"/>
          <w:bCs/>
          <w:sz w:val="22"/>
          <w:lang w:val="en-US"/>
        </w:rPr>
      </w:pPr>
    </w:p>
    <w:p w14:paraId="340F3647" w14:textId="77777777" w:rsidR="00770963" w:rsidRPr="00400ED4" w:rsidRDefault="00770963" w:rsidP="00400ED4">
      <w:pPr>
        <w:rPr>
          <w:rFonts w:ascii="ScalaSans" w:hAnsi="ScalaSans"/>
          <w:bCs/>
          <w:sz w:val="22"/>
          <w:lang w:val="en-US"/>
        </w:rPr>
      </w:pPr>
      <w:r w:rsidRPr="00400ED4">
        <w:rPr>
          <w:rFonts w:ascii="ScalaSans" w:hAnsi="ScalaSans"/>
          <w:bCs/>
          <w:sz w:val="22"/>
          <w:lang w:val="en-US"/>
        </w:rPr>
        <w:t xml:space="preserve">As Portugal played a role in the building of this cooperation, </w:t>
      </w:r>
      <w:r w:rsidRPr="00400ED4">
        <w:rPr>
          <w:rFonts w:ascii="ScalaSans" w:hAnsi="ScalaSans"/>
          <w:bCs/>
          <w:i/>
          <w:sz w:val="22"/>
          <w:lang w:val="en-US"/>
        </w:rPr>
        <w:t>Tribunal de Contas</w:t>
      </w:r>
      <w:r w:rsidRPr="00400ED4">
        <w:rPr>
          <w:rFonts w:ascii="ScalaSans" w:hAnsi="ScalaSans"/>
          <w:bCs/>
          <w:sz w:val="22"/>
          <w:lang w:val="en-US"/>
        </w:rPr>
        <w:t xml:space="preserve"> is honoured to host this first joint initiative, further more when it is dedicated to a momentous theme that both Public Sector and Supreme Audit Institutions are interested in boosting, towards a better world.</w:t>
      </w:r>
    </w:p>
    <w:p w14:paraId="46A21351" w14:textId="77777777" w:rsidR="00770963" w:rsidRPr="00400ED4" w:rsidRDefault="00770963" w:rsidP="00400ED4">
      <w:pPr>
        <w:rPr>
          <w:rFonts w:ascii="ScalaSans" w:hAnsi="ScalaSans"/>
          <w:bCs/>
          <w:sz w:val="22"/>
          <w:lang w:val="en-US"/>
        </w:rPr>
      </w:pPr>
    </w:p>
    <w:p w14:paraId="52CBD5E1" w14:textId="77777777" w:rsidR="00770963" w:rsidRPr="00400ED4" w:rsidRDefault="00770963" w:rsidP="00400ED4">
      <w:pPr>
        <w:pStyle w:val="Textodenotaderodap"/>
        <w:rPr>
          <w:rFonts w:ascii="ScalaSans" w:eastAsia="Times New Roman" w:hAnsi="ScalaSans"/>
          <w:bCs/>
          <w:sz w:val="22"/>
          <w:szCs w:val="24"/>
          <w:lang w:val="en-US"/>
        </w:rPr>
      </w:pPr>
      <w:r w:rsidRPr="00400ED4">
        <w:rPr>
          <w:rFonts w:ascii="ScalaSans" w:eastAsia="Times New Roman" w:hAnsi="ScalaSans"/>
          <w:bCs/>
          <w:sz w:val="22"/>
          <w:szCs w:val="24"/>
          <w:lang w:val="en-US"/>
        </w:rPr>
        <w:t>Looking to the highlights of the 2018 SAI leadership and stakeholder workshop organized by IDI - INTOSAI Development Initiative and UNDESA - United Nations Department of Economic and Social Affairs,  under the theme “Contributions of Supreme Audit Institutions to the Sustainable Development Goals”, we can acknowledge that there is an immense field of debate, discussion and learning opportunities.</w:t>
      </w:r>
    </w:p>
    <w:p w14:paraId="70D8EF34" w14:textId="77777777" w:rsidR="00770963" w:rsidRPr="00400ED4" w:rsidRDefault="00770963" w:rsidP="00400ED4">
      <w:pPr>
        <w:autoSpaceDE w:val="0"/>
        <w:autoSpaceDN w:val="0"/>
        <w:adjustRightInd w:val="0"/>
        <w:jc w:val="left"/>
        <w:rPr>
          <w:rFonts w:ascii="ScalaSans" w:hAnsi="ScalaSans"/>
          <w:bCs/>
          <w:sz w:val="22"/>
          <w:lang w:val="en-US"/>
        </w:rPr>
      </w:pPr>
    </w:p>
    <w:p w14:paraId="4D5D8F42" w14:textId="77777777" w:rsidR="00770963" w:rsidRPr="00400ED4" w:rsidRDefault="00770963" w:rsidP="00400ED4">
      <w:pPr>
        <w:autoSpaceDE w:val="0"/>
        <w:autoSpaceDN w:val="0"/>
        <w:adjustRightInd w:val="0"/>
        <w:jc w:val="left"/>
        <w:rPr>
          <w:rFonts w:ascii="ScalaSans" w:hAnsi="ScalaSans"/>
          <w:b/>
          <w:bCs/>
          <w:color w:val="17365D" w:themeColor="text2" w:themeShade="BF"/>
          <w:sz w:val="22"/>
          <w:lang w:val="en-US"/>
        </w:rPr>
      </w:pPr>
      <w:r w:rsidRPr="00400ED4">
        <w:rPr>
          <w:rFonts w:ascii="ScalaSans" w:hAnsi="ScalaSans"/>
          <w:b/>
          <w:bCs/>
          <w:color w:val="17365D" w:themeColor="text2" w:themeShade="BF"/>
          <w:sz w:val="22"/>
          <w:lang w:val="en-US"/>
        </w:rPr>
        <w:t xml:space="preserve">We need to learn more about: </w:t>
      </w:r>
    </w:p>
    <w:p w14:paraId="194DAA13" w14:textId="77777777" w:rsidR="00770963" w:rsidRPr="00400ED4" w:rsidRDefault="00770963" w:rsidP="00400ED4">
      <w:pPr>
        <w:autoSpaceDE w:val="0"/>
        <w:autoSpaceDN w:val="0"/>
        <w:adjustRightInd w:val="0"/>
        <w:jc w:val="left"/>
        <w:rPr>
          <w:rFonts w:ascii="ScalaSans" w:hAnsi="ScalaSans"/>
          <w:bCs/>
          <w:sz w:val="22"/>
          <w:lang w:val="en-US"/>
        </w:rPr>
      </w:pPr>
    </w:p>
    <w:p w14:paraId="53825F3C" w14:textId="77777777" w:rsidR="00770963" w:rsidRPr="00400ED4" w:rsidRDefault="00770963" w:rsidP="00400ED4">
      <w:pPr>
        <w:pStyle w:val="PargrafodaLista"/>
        <w:numPr>
          <w:ilvl w:val="0"/>
          <w:numId w:val="4"/>
        </w:numPr>
        <w:autoSpaceDE w:val="0"/>
        <w:autoSpaceDN w:val="0"/>
        <w:adjustRightInd w:val="0"/>
        <w:contextualSpacing w:val="0"/>
        <w:rPr>
          <w:rFonts w:ascii="ScalaSans" w:hAnsi="ScalaSans"/>
          <w:bCs/>
          <w:sz w:val="22"/>
          <w:lang w:val="en-US"/>
        </w:rPr>
      </w:pPr>
      <w:r w:rsidRPr="00400ED4">
        <w:rPr>
          <w:rFonts w:ascii="ScalaSans" w:hAnsi="ScalaSans"/>
          <w:bCs/>
          <w:sz w:val="22"/>
          <w:lang w:val="en-US"/>
        </w:rPr>
        <w:t>The insights from the audits of preparedness for SDG (policy coherence and integration, means of implementation, monitoring and evaluation);</w:t>
      </w:r>
    </w:p>
    <w:p w14:paraId="4B8C73D0" w14:textId="77777777" w:rsidR="00770963" w:rsidRPr="00400ED4" w:rsidRDefault="00770963" w:rsidP="00400ED4">
      <w:pPr>
        <w:pStyle w:val="PargrafodaLista"/>
        <w:numPr>
          <w:ilvl w:val="0"/>
          <w:numId w:val="4"/>
        </w:numPr>
        <w:autoSpaceDE w:val="0"/>
        <w:autoSpaceDN w:val="0"/>
        <w:adjustRightInd w:val="0"/>
        <w:contextualSpacing w:val="0"/>
        <w:rPr>
          <w:rFonts w:ascii="ScalaSans" w:hAnsi="ScalaSans"/>
          <w:bCs/>
          <w:sz w:val="22"/>
          <w:lang w:val="en-US"/>
        </w:rPr>
      </w:pPr>
      <w:r w:rsidRPr="00400ED4">
        <w:rPr>
          <w:rFonts w:ascii="ScalaSans" w:hAnsi="ScalaSans"/>
          <w:bCs/>
          <w:sz w:val="22"/>
          <w:lang w:val="en-US"/>
        </w:rPr>
        <w:t>Lessons learned in the process of conducting audits of SDG preparedness (impact of SDG audits, clarifying the role of SAIs, resources needed for SDGs audits, data availability, cooperation and collaboration among SAIs, stakeholder engagement, communication around SDG audits);</w:t>
      </w:r>
    </w:p>
    <w:p w14:paraId="6643C56E" w14:textId="77777777" w:rsidR="00770963" w:rsidRPr="00400ED4" w:rsidRDefault="00770963" w:rsidP="00400ED4">
      <w:pPr>
        <w:pStyle w:val="PargrafodaLista"/>
        <w:numPr>
          <w:ilvl w:val="0"/>
          <w:numId w:val="4"/>
        </w:numPr>
        <w:autoSpaceDE w:val="0"/>
        <w:autoSpaceDN w:val="0"/>
        <w:adjustRightInd w:val="0"/>
        <w:contextualSpacing w:val="0"/>
        <w:rPr>
          <w:rFonts w:ascii="ScalaSans" w:hAnsi="ScalaSans"/>
          <w:bCs/>
          <w:sz w:val="22"/>
          <w:lang w:val="en-US"/>
        </w:rPr>
      </w:pPr>
      <w:r w:rsidRPr="00400ED4">
        <w:rPr>
          <w:rFonts w:ascii="ScalaSans" w:hAnsi="ScalaSans"/>
          <w:bCs/>
          <w:sz w:val="22"/>
          <w:lang w:val="en-US"/>
        </w:rPr>
        <w:t>The issues and problems that arise from auditing specific SDGs;</w:t>
      </w:r>
    </w:p>
    <w:p w14:paraId="50FA091E" w14:textId="77777777" w:rsidR="00770963" w:rsidRPr="00400ED4" w:rsidRDefault="00770963" w:rsidP="00400ED4">
      <w:pPr>
        <w:pStyle w:val="PargrafodaLista"/>
        <w:numPr>
          <w:ilvl w:val="0"/>
          <w:numId w:val="4"/>
        </w:numPr>
        <w:autoSpaceDE w:val="0"/>
        <w:autoSpaceDN w:val="0"/>
        <w:adjustRightInd w:val="0"/>
        <w:contextualSpacing w:val="0"/>
        <w:rPr>
          <w:rFonts w:ascii="ScalaSans" w:hAnsi="ScalaSans"/>
          <w:bCs/>
          <w:sz w:val="22"/>
          <w:lang w:val="en-US"/>
        </w:rPr>
      </w:pPr>
      <w:r w:rsidRPr="00400ED4">
        <w:rPr>
          <w:rFonts w:ascii="ScalaSans" w:hAnsi="ScalaSans"/>
          <w:bCs/>
          <w:sz w:val="22"/>
          <w:lang w:val="en-US"/>
        </w:rPr>
        <w:t xml:space="preserve">How to go forward (for instance, promoting SAI ‘strategic change, continuing to share experiences and build capacities on SDGs audits, enhancing communication efforts). </w:t>
      </w:r>
    </w:p>
    <w:p w14:paraId="233C9CEA" w14:textId="77777777" w:rsidR="00770963" w:rsidRPr="00400ED4" w:rsidRDefault="00770963" w:rsidP="00400ED4">
      <w:pPr>
        <w:pStyle w:val="PargrafodaLista"/>
        <w:autoSpaceDE w:val="0"/>
        <w:autoSpaceDN w:val="0"/>
        <w:adjustRightInd w:val="0"/>
        <w:contextualSpacing w:val="0"/>
        <w:rPr>
          <w:rFonts w:ascii="ScalaSans" w:hAnsi="ScalaSans"/>
          <w:bCs/>
          <w:sz w:val="22"/>
          <w:lang w:val="en-US"/>
        </w:rPr>
      </w:pPr>
      <w:r w:rsidRPr="00400ED4">
        <w:rPr>
          <w:rFonts w:ascii="ScalaSans" w:hAnsi="ScalaSans"/>
          <w:bCs/>
          <w:sz w:val="22"/>
          <w:lang w:val="en-US"/>
        </w:rPr>
        <w:br w:type="page"/>
      </w:r>
    </w:p>
    <w:p w14:paraId="675C8EC1" w14:textId="77777777" w:rsidR="00770963" w:rsidRPr="00400ED4" w:rsidRDefault="00770963" w:rsidP="00400ED4">
      <w:pPr>
        <w:numPr>
          <w:ilvl w:val="0"/>
          <w:numId w:val="2"/>
        </w:numPr>
        <w:rPr>
          <w:rFonts w:ascii="ScalaSans" w:hAnsi="ScalaSans"/>
          <w:b/>
          <w:color w:val="333399"/>
          <w:sz w:val="22"/>
          <w:lang w:val="en-GB"/>
        </w:rPr>
      </w:pPr>
      <w:r w:rsidRPr="00400ED4">
        <w:rPr>
          <w:rFonts w:ascii="ScalaSans" w:hAnsi="ScalaSans"/>
          <w:b/>
          <w:color w:val="333399"/>
          <w:sz w:val="22"/>
          <w:lang w:val="en-GB"/>
        </w:rPr>
        <w:lastRenderedPageBreak/>
        <w:t>OBJECTIVES OF THE SEMINAR</w:t>
      </w:r>
    </w:p>
    <w:p w14:paraId="64DD6278" w14:textId="77777777" w:rsidR="00770963" w:rsidRPr="00400ED4" w:rsidRDefault="00770963" w:rsidP="00400ED4">
      <w:pPr>
        <w:rPr>
          <w:rFonts w:ascii="ScalaSans" w:hAnsi="ScalaSans"/>
          <w:b/>
          <w:bCs/>
          <w:sz w:val="12"/>
          <w:lang w:val="en-GB"/>
        </w:rPr>
      </w:pPr>
    </w:p>
    <w:p w14:paraId="1C178610" w14:textId="77777777" w:rsidR="00770963" w:rsidRPr="00400ED4" w:rsidRDefault="00770963" w:rsidP="00400ED4">
      <w:pPr>
        <w:rPr>
          <w:rFonts w:ascii="ScalaSans" w:hAnsi="ScalaSans"/>
          <w:b/>
          <w:bCs/>
          <w:sz w:val="22"/>
          <w:lang w:val="en-US"/>
        </w:rPr>
      </w:pPr>
      <w:r w:rsidRPr="00400ED4">
        <w:rPr>
          <w:rFonts w:ascii="ScalaSans" w:hAnsi="ScalaSans"/>
          <w:sz w:val="22"/>
          <w:lang w:val="en-US"/>
        </w:rPr>
        <w:t>Through this seminar participants</w:t>
      </w:r>
      <w:r w:rsidRPr="00400ED4">
        <w:rPr>
          <w:rFonts w:ascii="ScalaSans" w:hAnsi="ScalaSans"/>
          <w:b/>
          <w:bCs/>
          <w:sz w:val="22"/>
          <w:lang w:val="en-US"/>
        </w:rPr>
        <w:t xml:space="preserve"> </w:t>
      </w:r>
      <w:r w:rsidRPr="00400ED4">
        <w:rPr>
          <w:rFonts w:ascii="ScalaSans" w:hAnsi="ScalaSans"/>
          <w:sz w:val="22"/>
          <w:lang w:val="en-US"/>
        </w:rPr>
        <w:t xml:space="preserve">will reflect on the </w:t>
      </w:r>
      <w:r w:rsidRPr="00400ED4">
        <w:rPr>
          <w:rFonts w:ascii="ScalaSans" w:hAnsi="ScalaSans"/>
          <w:b/>
          <w:bCs/>
          <w:color w:val="17365D" w:themeColor="text2" w:themeShade="BF"/>
          <w:sz w:val="22"/>
          <w:lang w:val="en-US"/>
        </w:rPr>
        <w:t>experience and lessons</w:t>
      </w:r>
      <w:r w:rsidRPr="00400ED4">
        <w:rPr>
          <w:rFonts w:ascii="ScalaSans" w:hAnsi="ScalaSans"/>
          <w:sz w:val="22"/>
          <w:lang w:val="en-US"/>
        </w:rPr>
        <w:t xml:space="preserve"> learned from auditing preparedness for SDG implementation, and also from auditing specific SDGs and present relevant audit findings, recommendations and reports from AFROSAI and EUROSAI Supreme Audit Institutions. Discussions and debates will also allow to facilitate mutual understanding and dialogue between SAIs and </w:t>
      </w:r>
      <w:r w:rsidRPr="00400ED4">
        <w:rPr>
          <w:rFonts w:ascii="ScalaSans" w:hAnsi="ScalaSans"/>
          <w:b/>
          <w:bCs/>
          <w:color w:val="17365D" w:themeColor="text2" w:themeShade="BF"/>
          <w:sz w:val="22"/>
          <w:lang w:val="en-US"/>
        </w:rPr>
        <w:t>external stakeholders</w:t>
      </w:r>
      <w:r w:rsidRPr="00400ED4">
        <w:rPr>
          <w:rFonts w:ascii="ScalaSans" w:hAnsi="ScalaSans"/>
          <w:sz w:val="22"/>
          <w:lang w:val="en-US"/>
        </w:rPr>
        <w:t xml:space="preserve"> regarding SDG implementation and the role of SAIs, and identify stakeholders’ expectations on the contributions of SAIs to the 2030 Agenda.</w:t>
      </w:r>
    </w:p>
    <w:p w14:paraId="4D7EDFF0" w14:textId="77777777" w:rsidR="00770963" w:rsidRPr="00400ED4" w:rsidRDefault="00770963" w:rsidP="00400ED4">
      <w:pPr>
        <w:rPr>
          <w:rFonts w:ascii="ScalaSans" w:hAnsi="ScalaSans"/>
          <w:b/>
          <w:bCs/>
          <w:sz w:val="22"/>
          <w:lang w:val="en-US"/>
        </w:rPr>
      </w:pPr>
    </w:p>
    <w:p w14:paraId="1761E902" w14:textId="77777777" w:rsidR="00770963" w:rsidRPr="00400ED4" w:rsidRDefault="00770963" w:rsidP="00400ED4">
      <w:pPr>
        <w:rPr>
          <w:rFonts w:ascii="ScalaSans" w:hAnsi="ScalaSans"/>
          <w:bCs/>
          <w:sz w:val="22"/>
          <w:lang w:val="en-US"/>
        </w:rPr>
      </w:pPr>
      <w:r w:rsidRPr="00400ED4">
        <w:rPr>
          <w:rFonts w:ascii="ScalaSans" w:hAnsi="ScalaSans"/>
          <w:bCs/>
          <w:sz w:val="22"/>
          <w:lang w:val="en-US"/>
        </w:rPr>
        <w:t>In particular, the seminar is expected to achieve the following objectives:</w:t>
      </w:r>
    </w:p>
    <w:p w14:paraId="2234BE01" w14:textId="77777777" w:rsidR="00770963" w:rsidRPr="00400ED4" w:rsidRDefault="00770963" w:rsidP="00400ED4">
      <w:pPr>
        <w:rPr>
          <w:rFonts w:ascii="ScalaSans" w:hAnsi="ScalaSans"/>
          <w:b/>
          <w:bCs/>
          <w:sz w:val="6"/>
          <w:lang w:val="en-US"/>
        </w:rPr>
      </w:pPr>
    </w:p>
    <w:p w14:paraId="5C6A02C1" w14:textId="77777777" w:rsidR="00770963" w:rsidRPr="00400ED4" w:rsidRDefault="00770963" w:rsidP="00400ED4">
      <w:pPr>
        <w:pStyle w:val="PargrafodaLista"/>
        <w:numPr>
          <w:ilvl w:val="0"/>
          <w:numId w:val="1"/>
        </w:numPr>
        <w:contextualSpacing w:val="0"/>
        <w:rPr>
          <w:rFonts w:ascii="ScalaSans" w:hAnsi="ScalaSans"/>
          <w:bCs/>
          <w:sz w:val="22"/>
          <w:lang w:val="en-US"/>
        </w:rPr>
      </w:pPr>
      <w:r w:rsidRPr="00400ED4">
        <w:rPr>
          <w:rFonts w:ascii="ScalaSans" w:hAnsi="ScalaSans"/>
          <w:bCs/>
          <w:sz w:val="22"/>
          <w:lang w:val="en-US"/>
        </w:rPr>
        <w:t xml:space="preserve">Raise awareness on the importance of having a </w:t>
      </w:r>
      <w:r w:rsidRPr="00400ED4">
        <w:rPr>
          <w:rFonts w:ascii="ScalaSans" w:hAnsi="ScalaSans"/>
          <w:b/>
          <w:bCs/>
          <w:color w:val="17365D" w:themeColor="text2" w:themeShade="BF"/>
          <w:sz w:val="22"/>
          <w:lang w:val="en-US" w:eastAsia="en-US"/>
        </w:rPr>
        <w:t>diverse regions look</w:t>
      </w:r>
      <w:r w:rsidRPr="00400ED4">
        <w:rPr>
          <w:rFonts w:ascii="ScalaSans" w:hAnsi="ScalaSans"/>
          <w:bCs/>
          <w:sz w:val="22"/>
          <w:lang w:val="en-US"/>
        </w:rPr>
        <w:t xml:space="preserve"> into the theme of SAIs and the UN agenda 2030;</w:t>
      </w:r>
    </w:p>
    <w:p w14:paraId="69F89082" w14:textId="77777777" w:rsidR="00770963" w:rsidRPr="00400ED4" w:rsidRDefault="00770963" w:rsidP="00400ED4">
      <w:pPr>
        <w:pStyle w:val="PargrafodaLista"/>
        <w:numPr>
          <w:ilvl w:val="0"/>
          <w:numId w:val="1"/>
        </w:numPr>
        <w:contextualSpacing w:val="0"/>
        <w:rPr>
          <w:rFonts w:ascii="ScalaSans" w:hAnsi="ScalaSans"/>
          <w:bCs/>
          <w:sz w:val="22"/>
          <w:lang w:val="en-US"/>
        </w:rPr>
      </w:pPr>
      <w:r w:rsidRPr="00400ED4">
        <w:rPr>
          <w:rFonts w:ascii="ScalaSans" w:hAnsi="ScalaSans"/>
          <w:bCs/>
          <w:sz w:val="22"/>
          <w:lang w:val="en-US"/>
        </w:rPr>
        <w:t xml:space="preserve">Be able to structure a </w:t>
      </w:r>
      <w:r w:rsidRPr="00400ED4">
        <w:rPr>
          <w:rFonts w:ascii="ScalaSans" w:hAnsi="ScalaSans"/>
          <w:b/>
          <w:bCs/>
          <w:color w:val="17365D" w:themeColor="text2" w:themeShade="BF"/>
          <w:sz w:val="22"/>
          <w:lang w:val="en-US" w:eastAsia="en-US"/>
        </w:rPr>
        <w:t>cooperative approach between AFROSAI and EUROSAI</w:t>
      </w:r>
      <w:r w:rsidRPr="00400ED4">
        <w:rPr>
          <w:rFonts w:ascii="ScalaSans" w:hAnsi="ScalaSans"/>
          <w:bCs/>
          <w:sz w:val="22"/>
          <w:lang w:val="en-US"/>
        </w:rPr>
        <w:t xml:space="preserve"> to SDGs readiness and implementation audits, as a way of contributing to INTOSAI crosscutting priority 2</w:t>
      </w:r>
      <w:r w:rsidRPr="00400ED4">
        <w:rPr>
          <w:rFonts w:ascii="ScalaSans" w:hAnsi="ScalaSans"/>
          <w:bCs/>
          <w:i/>
          <w:sz w:val="22"/>
          <w:lang w:val="en-US"/>
        </w:rPr>
        <w:t>:</w:t>
      </w:r>
      <w:r w:rsidRPr="00400ED4">
        <w:rPr>
          <w:rFonts w:ascii="ScalaSans" w:hAnsi="ScalaSans" w:cs="Franklin Gothic Book"/>
          <w:i/>
          <w:color w:val="000000"/>
          <w:sz w:val="22"/>
          <w:lang w:val="en-GB"/>
        </w:rPr>
        <w:t xml:space="preserve"> </w:t>
      </w:r>
      <w:r w:rsidRPr="00400ED4">
        <w:rPr>
          <w:rFonts w:ascii="ScalaSans" w:hAnsi="ScalaSans"/>
          <w:bCs/>
          <w:i/>
          <w:sz w:val="22"/>
          <w:lang w:val="en-US"/>
        </w:rPr>
        <w:t>Contributing to the follow-up and review of the SDGs within the context of each nation’s specific sustainable development efforts and SAIs’ individual mandates;</w:t>
      </w:r>
    </w:p>
    <w:p w14:paraId="7FCCC8BA" w14:textId="77777777" w:rsidR="00770963" w:rsidRPr="00400ED4" w:rsidRDefault="00770963" w:rsidP="00400ED4">
      <w:pPr>
        <w:pStyle w:val="Default"/>
        <w:numPr>
          <w:ilvl w:val="0"/>
          <w:numId w:val="1"/>
        </w:numPr>
        <w:jc w:val="both"/>
        <w:rPr>
          <w:rFonts w:ascii="ScalaSans" w:hAnsi="ScalaSans"/>
          <w:bCs/>
          <w:sz w:val="22"/>
          <w:lang w:val="en-US"/>
        </w:rPr>
      </w:pPr>
      <w:r w:rsidRPr="00400ED4">
        <w:rPr>
          <w:rFonts w:ascii="ScalaSans" w:hAnsi="ScalaSans"/>
          <w:sz w:val="22"/>
          <w:lang w:val="en-US"/>
        </w:rPr>
        <w:t xml:space="preserve">Reflect on ways to </w:t>
      </w:r>
      <w:r w:rsidRPr="00400ED4">
        <w:rPr>
          <w:rFonts w:ascii="ScalaSans" w:eastAsia="Times New Roman" w:hAnsi="ScalaSans"/>
          <w:b/>
          <w:bCs/>
          <w:color w:val="17365D" w:themeColor="text2" w:themeShade="BF"/>
          <w:sz w:val="22"/>
          <w:lang w:val="en-US" w:eastAsia="en-US"/>
        </w:rPr>
        <w:t>build capacity and knowledge</w:t>
      </w:r>
      <w:r w:rsidRPr="00400ED4">
        <w:rPr>
          <w:rFonts w:ascii="ScalaSans" w:hAnsi="ScalaSans"/>
          <w:sz w:val="22"/>
          <w:lang w:val="en-US"/>
        </w:rPr>
        <w:t xml:space="preserve"> related to SDGs readiness and implementation trough sharing information and experiences;</w:t>
      </w:r>
    </w:p>
    <w:p w14:paraId="6E3D9149" w14:textId="77777777" w:rsidR="00770963" w:rsidRPr="00400ED4" w:rsidRDefault="00770963" w:rsidP="00400ED4">
      <w:pPr>
        <w:pStyle w:val="PargrafodaLista"/>
        <w:numPr>
          <w:ilvl w:val="0"/>
          <w:numId w:val="1"/>
        </w:numPr>
        <w:contextualSpacing w:val="0"/>
        <w:rPr>
          <w:rFonts w:ascii="ScalaSans" w:hAnsi="ScalaSans"/>
          <w:sz w:val="22"/>
          <w:lang w:val="en-US"/>
        </w:rPr>
      </w:pPr>
      <w:r w:rsidRPr="00400ED4">
        <w:rPr>
          <w:rFonts w:ascii="ScalaSans" w:hAnsi="ScalaSans"/>
          <w:sz w:val="22"/>
          <w:lang w:val="en-US"/>
        </w:rPr>
        <w:t xml:space="preserve">Learn and </w:t>
      </w:r>
      <w:r w:rsidRPr="00400ED4">
        <w:rPr>
          <w:rFonts w:ascii="ScalaSans" w:hAnsi="ScalaSans"/>
          <w:b/>
          <w:bCs/>
          <w:color w:val="17365D" w:themeColor="text2" w:themeShade="BF"/>
          <w:sz w:val="22"/>
          <w:lang w:val="en-US" w:eastAsia="en-US"/>
        </w:rPr>
        <w:t>draw lessons</w:t>
      </w:r>
      <w:r w:rsidRPr="00400ED4">
        <w:rPr>
          <w:rFonts w:ascii="ScalaSans" w:hAnsi="ScalaSans"/>
          <w:sz w:val="22"/>
          <w:lang w:val="en-US"/>
        </w:rPr>
        <w:t xml:space="preserve"> from these experiences.</w:t>
      </w:r>
    </w:p>
    <w:p w14:paraId="4AFB9854" w14:textId="77777777" w:rsidR="00770963" w:rsidRPr="00400ED4" w:rsidRDefault="00770963" w:rsidP="00400ED4">
      <w:pPr>
        <w:pStyle w:val="PargrafodaLista"/>
        <w:contextualSpacing w:val="0"/>
        <w:rPr>
          <w:rFonts w:ascii="ScalaSans" w:hAnsi="ScalaSans"/>
          <w:sz w:val="22"/>
          <w:lang w:val="en-US"/>
        </w:rPr>
      </w:pPr>
    </w:p>
    <w:p w14:paraId="310F9D44" w14:textId="77777777" w:rsidR="00770963" w:rsidRPr="00400ED4" w:rsidRDefault="00770963" w:rsidP="00400ED4">
      <w:pPr>
        <w:rPr>
          <w:rFonts w:ascii="ScalaSans" w:hAnsi="ScalaSans"/>
          <w:b/>
          <w:bCs/>
          <w:sz w:val="6"/>
          <w:lang w:val="en-US"/>
        </w:rPr>
      </w:pPr>
    </w:p>
    <w:p w14:paraId="3F110FDF" w14:textId="77777777" w:rsidR="00770963" w:rsidRPr="00400ED4" w:rsidRDefault="00770963" w:rsidP="00400ED4">
      <w:pPr>
        <w:numPr>
          <w:ilvl w:val="0"/>
          <w:numId w:val="2"/>
        </w:numPr>
        <w:rPr>
          <w:rFonts w:ascii="ScalaSans" w:hAnsi="ScalaSans"/>
          <w:b/>
          <w:color w:val="333399"/>
          <w:sz w:val="22"/>
          <w:lang w:val="en-GB"/>
        </w:rPr>
      </w:pPr>
      <w:r w:rsidRPr="00400ED4">
        <w:rPr>
          <w:rFonts w:ascii="ScalaSans" w:hAnsi="ScalaSans"/>
          <w:b/>
          <w:color w:val="333399"/>
          <w:sz w:val="22"/>
          <w:lang w:val="en-GB"/>
        </w:rPr>
        <w:t>APPROACH OF THE SEMINAR</w:t>
      </w:r>
    </w:p>
    <w:p w14:paraId="0C9AB382" w14:textId="77777777" w:rsidR="00770963" w:rsidRPr="00400ED4" w:rsidRDefault="00770963" w:rsidP="00400ED4">
      <w:pPr>
        <w:rPr>
          <w:rFonts w:ascii="ScalaSans" w:hAnsi="ScalaSans"/>
          <w:b/>
          <w:bCs/>
          <w:sz w:val="14"/>
          <w:lang w:val="en-US"/>
        </w:rPr>
      </w:pPr>
    </w:p>
    <w:p w14:paraId="25E53F5F" w14:textId="77777777" w:rsidR="00770963" w:rsidRPr="00400ED4" w:rsidRDefault="00770963" w:rsidP="00400ED4">
      <w:pPr>
        <w:pStyle w:val="Default"/>
        <w:jc w:val="both"/>
        <w:rPr>
          <w:rFonts w:ascii="ScalaSans" w:hAnsi="ScalaSans"/>
          <w:sz w:val="22"/>
          <w:lang w:val="en-US"/>
        </w:rPr>
      </w:pPr>
      <w:r w:rsidRPr="00400ED4">
        <w:rPr>
          <w:rFonts w:ascii="ScalaSans" w:hAnsi="ScalaSans"/>
          <w:sz w:val="22"/>
          <w:lang w:val="en-US"/>
        </w:rPr>
        <w:t>The seminar will combine general plenary sessions to put issues in context, to share information and present experiences and interactive blocks to identify problems and discuss ideas and views.</w:t>
      </w:r>
    </w:p>
    <w:p w14:paraId="66BCDB61" w14:textId="77777777" w:rsidR="00770963" w:rsidRPr="00400ED4" w:rsidRDefault="00770963" w:rsidP="00400ED4">
      <w:pPr>
        <w:pStyle w:val="Default"/>
        <w:jc w:val="both"/>
        <w:rPr>
          <w:rFonts w:ascii="ScalaSans" w:hAnsi="ScalaSans"/>
          <w:sz w:val="14"/>
          <w:lang w:val="en-US"/>
        </w:rPr>
      </w:pPr>
    </w:p>
    <w:p w14:paraId="7638F718" w14:textId="77777777" w:rsidR="00770963" w:rsidRPr="00400ED4" w:rsidRDefault="00770963" w:rsidP="00400ED4">
      <w:pPr>
        <w:pStyle w:val="Default"/>
        <w:jc w:val="both"/>
        <w:rPr>
          <w:rFonts w:ascii="ScalaSans" w:hAnsi="ScalaSans"/>
          <w:b/>
          <w:bCs/>
          <w:sz w:val="22"/>
          <w:lang w:val="en-US"/>
        </w:rPr>
      </w:pPr>
      <w:r w:rsidRPr="00400ED4">
        <w:rPr>
          <w:rFonts w:ascii="ScalaSans" w:hAnsi="ScalaSans"/>
          <w:sz w:val="22"/>
          <w:lang w:val="en-US"/>
        </w:rPr>
        <w:t>Considering background and objectives, AFROSAI and EUROSAI SAIs are invited to share their experience by presenting cases and discussing them, and the United Nations, INTOSAI Capacity Building Committee (CBC) and IDI are natural partners to this initiative. The experiences of other regional groups of INTOSAI with their extensive approaches and perspectives in these matters will also be an added value to the event</w:t>
      </w:r>
      <w:r w:rsidRPr="00400ED4">
        <w:rPr>
          <w:rFonts w:ascii="ScalaSans" w:hAnsi="ScalaSans"/>
          <w:b/>
          <w:bCs/>
          <w:sz w:val="22"/>
          <w:lang w:val="en-US"/>
        </w:rPr>
        <w:t>.</w:t>
      </w:r>
    </w:p>
    <w:p w14:paraId="026C5247" w14:textId="77777777" w:rsidR="00770963" w:rsidRPr="00400ED4" w:rsidRDefault="00770963" w:rsidP="00400ED4">
      <w:pPr>
        <w:rPr>
          <w:rFonts w:ascii="ScalaSans" w:eastAsia="Calibri" w:hAnsi="ScalaSans"/>
          <w:color w:val="000000"/>
          <w:sz w:val="22"/>
          <w:lang w:val="en-US" w:eastAsia="pt-PT"/>
        </w:rPr>
      </w:pPr>
      <w:r w:rsidRPr="00400ED4">
        <w:rPr>
          <w:rFonts w:ascii="ScalaSans" w:eastAsia="Calibri" w:hAnsi="ScalaSans"/>
          <w:color w:val="000000"/>
          <w:sz w:val="22"/>
          <w:lang w:val="en-US" w:eastAsia="pt-PT"/>
        </w:rPr>
        <w:t>It is also relevant to highlight the partnership with the organization of SAIs of Portuguese language countries, being most of them from AFROSAI.</w:t>
      </w:r>
    </w:p>
    <w:p w14:paraId="109D1954" w14:textId="77777777" w:rsidR="00770963" w:rsidRPr="00400ED4" w:rsidRDefault="00770963" w:rsidP="00400ED4">
      <w:pPr>
        <w:rPr>
          <w:rFonts w:ascii="ScalaSans" w:eastAsia="Calibri" w:hAnsi="ScalaSans"/>
          <w:color w:val="000000"/>
          <w:sz w:val="14"/>
          <w:lang w:val="en-US" w:eastAsia="pt-PT"/>
        </w:rPr>
      </w:pPr>
    </w:p>
    <w:p w14:paraId="75E17372" w14:textId="77777777" w:rsidR="00770963" w:rsidRPr="00400ED4" w:rsidRDefault="00770963" w:rsidP="00400ED4">
      <w:pPr>
        <w:rPr>
          <w:rFonts w:ascii="ScalaSans" w:eastAsia="Calibri" w:hAnsi="ScalaSans"/>
          <w:color w:val="000000"/>
          <w:sz w:val="14"/>
          <w:lang w:val="en-US" w:eastAsia="pt-PT"/>
        </w:rPr>
      </w:pPr>
    </w:p>
    <w:p w14:paraId="6516DBA4" w14:textId="77777777" w:rsidR="00770963" w:rsidRPr="00400ED4" w:rsidRDefault="00770963" w:rsidP="00400ED4">
      <w:pPr>
        <w:numPr>
          <w:ilvl w:val="0"/>
          <w:numId w:val="2"/>
        </w:numPr>
        <w:rPr>
          <w:rFonts w:ascii="ScalaSans" w:hAnsi="ScalaSans"/>
          <w:b/>
          <w:color w:val="333399"/>
          <w:sz w:val="22"/>
          <w:lang w:val="en-GB"/>
        </w:rPr>
      </w:pPr>
      <w:r w:rsidRPr="00400ED4">
        <w:rPr>
          <w:rFonts w:ascii="ScalaSans" w:hAnsi="ScalaSans"/>
          <w:b/>
          <w:color w:val="333399"/>
          <w:sz w:val="22"/>
          <w:lang w:val="en-GB"/>
        </w:rPr>
        <w:t>WHO SHOULD ATTEND</w:t>
      </w:r>
    </w:p>
    <w:p w14:paraId="38F50CE7" w14:textId="77777777" w:rsidR="00770963" w:rsidRPr="00400ED4" w:rsidRDefault="00770963" w:rsidP="00400ED4">
      <w:pPr>
        <w:ind w:left="360"/>
        <w:rPr>
          <w:rFonts w:ascii="ScalaSans" w:hAnsi="ScalaSans"/>
          <w:b/>
          <w:color w:val="333399"/>
          <w:sz w:val="22"/>
          <w:lang w:val="en-GB"/>
        </w:rPr>
      </w:pPr>
    </w:p>
    <w:p w14:paraId="2BFCCA18" w14:textId="77777777" w:rsidR="00770963" w:rsidRPr="00400ED4" w:rsidRDefault="00770963" w:rsidP="00400ED4">
      <w:pPr>
        <w:rPr>
          <w:rFonts w:ascii="ScalaSans" w:hAnsi="ScalaSans"/>
          <w:b/>
          <w:color w:val="000000" w:themeColor="text1"/>
          <w:sz w:val="22"/>
          <w:lang w:val="en-GB"/>
        </w:rPr>
      </w:pPr>
      <w:r w:rsidRPr="00400ED4">
        <w:rPr>
          <w:rFonts w:ascii="ScalaSans" w:hAnsi="ScalaSans"/>
          <w:color w:val="000000" w:themeColor="text1"/>
          <w:sz w:val="22"/>
          <w:lang w:val="en-GB"/>
        </w:rPr>
        <w:t xml:space="preserve">The seminar is targeted to several levels of the SAI’s staff, involved in planning, management or engagement in audit work. This includes, for instance, </w:t>
      </w:r>
      <w:r w:rsidRPr="00400ED4">
        <w:rPr>
          <w:rFonts w:ascii="ScalaSans" w:hAnsi="ScalaSans"/>
          <w:b/>
          <w:bCs/>
          <w:color w:val="17365D" w:themeColor="text2" w:themeShade="BF"/>
          <w:sz w:val="22"/>
          <w:lang w:val="en-US"/>
        </w:rPr>
        <w:t>SAI’s Heads, top managers, middle managers and auditors.</w:t>
      </w:r>
      <w:r w:rsidRPr="00400ED4">
        <w:rPr>
          <w:rFonts w:ascii="ScalaSans" w:hAnsi="ScalaSans"/>
          <w:color w:val="000000" w:themeColor="text1"/>
          <w:sz w:val="22"/>
          <w:lang w:val="en-GB"/>
        </w:rPr>
        <w:t xml:space="preserve"> </w:t>
      </w:r>
      <w:r w:rsidRPr="00400ED4">
        <w:rPr>
          <w:rFonts w:ascii="ScalaSans" w:hAnsi="ScalaSans"/>
          <w:b/>
          <w:color w:val="000000" w:themeColor="text1"/>
          <w:sz w:val="22"/>
          <w:lang w:val="en-GB"/>
        </w:rPr>
        <w:t>As it is a knowledge-sharing event, it is important that participants have a significant degree of experience in this field or are willing to deepen their knowledge and experience in the matter.</w:t>
      </w:r>
    </w:p>
    <w:p w14:paraId="1BE1BBD5" w14:textId="77777777" w:rsidR="00770963" w:rsidRPr="00400ED4" w:rsidRDefault="00770963" w:rsidP="00400ED4">
      <w:pPr>
        <w:rPr>
          <w:rFonts w:ascii="ScalaSans" w:hAnsi="ScalaSans"/>
          <w:bCs/>
          <w:sz w:val="16"/>
          <w:lang w:val="en-US"/>
        </w:rPr>
      </w:pPr>
    </w:p>
    <w:p w14:paraId="7BE558D2" w14:textId="3DEFAE4D" w:rsidR="00212761" w:rsidRPr="00400ED4" w:rsidRDefault="00770963" w:rsidP="00400ED4">
      <w:pPr>
        <w:rPr>
          <w:rFonts w:ascii="ScalaSans" w:hAnsi="ScalaSans"/>
          <w:b/>
          <w:bCs/>
          <w:sz w:val="22"/>
          <w:szCs w:val="22"/>
          <w:lang w:val="en-US"/>
        </w:rPr>
      </w:pPr>
      <w:r w:rsidRPr="00400ED4">
        <w:rPr>
          <w:rFonts w:ascii="ScalaSans" w:hAnsi="ScalaSans"/>
          <w:bCs/>
          <w:sz w:val="22"/>
          <w:lang w:val="en-US"/>
        </w:rPr>
        <w:t xml:space="preserve">Considering the broad membership both of EUROSAI and AFROSAI, SAI are invited to be represented by </w:t>
      </w:r>
      <w:r w:rsidRPr="00400ED4">
        <w:rPr>
          <w:rFonts w:ascii="ScalaSans" w:hAnsi="ScalaSans"/>
          <w:b/>
          <w:bCs/>
          <w:color w:val="17365D" w:themeColor="text2" w:themeShade="BF"/>
          <w:sz w:val="22"/>
          <w:lang w:val="en-US"/>
        </w:rPr>
        <w:t xml:space="preserve">up to two participants in this event, </w:t>
      </w:r>
      <w:r w:rsidRPr="00400ED4">
        <w:rPr>
          <w:rFonts w:ascii="ScalaSans" w:hAnsi="ScalaSans"/>
          <w:bCs/>
          <w:sz w:val="22"/>
          <w:lang w:val="en-US"/>
        </w:rPr>
        <w:t>due to the capacity limit of the meeting room.</w:t>
      </w:r>
    </w:p>
    <w:sectPr w:rsidR="00212761" w:rsidRPr="00400ED4" w:rsidSect="00647CB8">
      <w:headerReference w:type="default" r:id="rId15"/>
      <w:footerReference w:type="default" r:id="rId16"/>
      <w:pgSz w:w="11906" w:h="16838" w:code="9"/>
      <w:pgMar w:top="3402" w:right="1080" w:bottom="1276" w:left="1080" w:header="993"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25DED" w14:textId="77777777" w:rsidR="00A71D1D" w:rsidRDefault="00A71D1D" w:rsidP="009F5608">
      <w:r>
        <w:separator/>
      </w:r>
    </w:p>
  </w:endnote>
  <w:endnote w:type="continuationSeparator" w:id="0">
    <w:p w14:paraId="5EF98F81" w14:textId="77777777" w:rsidR="00A71D1D" w:rsidRDefault="00A71D1D" w:rsidP="009F5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nova-alt">
    <w:altName w:val="Times New Roman"/>
    <w:charset w:val="00"/>
    <w:family w:val="auto"/>
    <w:pitch w:val="default"/>
  </w:font>
  <w:font w:name="ScalaSans">
    <w:altName w:val="Calibri"/>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474177"/>
      <w:docPartObj>
        <w:docPartGallery w:val="Page Numbers (Bottom of Page)"/>
        <w:docPartUnique/>
      </w:docPartObj>
    </w:sdtPr>
    <w:sdtEndPr/>
    <w:sdtContent>
      <w:p w14:paraId="48A2F0ED" w14:textId="4F7507F4" w:rsidR="00D450E8" w:rsidRDefault="00D450E8">
        <w:pPr>
          <w:pStyle w:val="Rodap"/>
          <w:jc w:val="center"/>
        </w:pPr>
        <w:r w:rsidRPr="00FF7278">
          <w:rPr>
            <w:rFonts w:ascii="ScalaSans" w:hAnsi="ScalaSans"/>
            <w:b/>
            <w:noProof/>
            <w:color w:val="173764"/>
            <w:sz w:val="14"/>
            <w:szCs w:val="14"/>
            <w:lang w:eastAsia="pt-PT"/>
          </w:rPr>
          <mc:AlternateContent>
            <mc:Choice Requires="wpg">
              <w:drawing>
                <wp:anchor distT="0" distB="0" distL="114300" distR="114300" simplePos="0" relativeHeight="251661312" behindDoc="0" locked="0" layoutInCell="1" allowOverlap="1" wp14:anchorId="181439E2" wp14:editId="2334FFD9">
                  <wp:simplePos x="0" y="0"/>
                  <wp:positionH relativeFrom="column">
                    <wp:posOffset>-46990</wp:posOffset>
                  </wp:positionH>
                  <wp:positionV relativeFrom="paragraph">
                    <wp:posOffset>-353502</wp:posOffset>
                  </wp:positionV>
                  <wp:extent cx="6306371" cy="971550"/>
                  <wp:effectExtent l="0" t="0" r="0" b="0"/>
                  <wp:wrapNone/>
                  <wp:docPr id="11" name="Grupo 11"/>
                  <wp:cNvGraphicFramePr/>
                  <a:graphic xmlns:a="http://schemas.openxmlformats.org/drawingml/2006/main">
                    <a:graphicData uri="http://schemas.microsoft.com/office/word/2010/wordprocessingGroup">
                      <wpg:wgp>
                        <wpg:cNvGrpSpPr/>
                        <wpg:grpSpPr>
                          <a:xfrm>
                            <a:off x="0" y="0"/>
                            <a:ext cx="6306371" cy="971550"/>
                            <a:chOff x="0" y="0"/>
                            <a:chExt cx="6306371" cy="971550"/>
                          </a:xfrm>
                        </wpg:grpSpPr>
                        <pic:pic xmlns:pic="http://schemas.openxmlformats.org/drawingml/2006/picture">
                          <pic:nvPicPr>
                            <pic:cNvPr id="3" name="Imagem 3"/>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4931596" y="0"/>
                              <a:ext cx="1374775" cy="971550"/>
                            </a:xfrm>
                            <a:prstGeom prst="rect">
                              <a:avLst/>
                            </a:prstGeom>
                          </pic:spPr>
                        </pic:pic>
                        <pic:pic xmlns:pic="http://schemas.openxmlformats.org/drawingml/2006/picture">
                          <pic:nvPicPr>
                            <pic:cNvPr id="4" name="Imagem 4"/>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4775" cy="971550"/>
                            </a:xfrm>
                            <a:prstGeom prst="rect">
                              <a:avLst/>
                            </a:prstGeom>
                          </pic:spPr>
                        </pic:pic>
                      </wpg:wgp>
                    </a:graphicData>
                  </a:graphic>
                </wp:anchor>
              </w:drawing>
            </mc:Choice>
            <mc:Fallback>
              <w:pict>
                <v:group w14:anchorId="38E0B741" id="Grupo 11" o:spid="_x0000_s1026" style="position:absolute;margin-left:-3.7pt;margin-top:-27.85pt;width:496.55pt;height:76.5pt;z-index:251661312" coordsize="63063,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style="position:absolute;left:49315;width:13748;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">
                    <v:imagedata r:id="rId3" o:title="" recolortarget="#203957 [1444]"/>
                    <v:path arrowok="t"/>
                  </v:shape>
                  <v:shape id="Imagem 4" o:spid="_x0000_s1028" type="#_x0000_t75" style="position:absolute;width:1374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">
                    <v:imagedata r:id="rId4" o:title="" recolortarget="#203957 [1444]"/>
                    <v:path arrowok="t"/>
                  </v:shape>
                </v:group>
              </w:pict>
            </mc:Fallback>
          </mc:AlternateContent>
        </w:r>
        <w:r>
          <w:rPr>
            <w:noProof/>
            <w:lang w:eastAsia="pt-PT"/>
          </w:rPr>
          <mc:AlternateContent>
            <mc:Choice Requires="wpg">
              <w:drawing>
                <wp:inline distT="0" distB="0" distL="0" distR="0" wp14:anchorId="47086BC1" wp14:editId="1D1289FE">
                  <wp:extent cx="418465" cy="221615"/>
                  <wp:effectExtent l="0" t="0" r="635" b="0"/>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F23F2" w14:textId="7DFC7201" w:rsidR="00D450E8" w:rsidRDefault="00D450E8">
                                <w:pPr>
                                  <w:jc w:val="center"/>
                                  <w:rPr>
                                    <w:szCs w:val="18"/>
                                  </w:rPr>
                                </w:pPr>
                                <w:r>
                                  <w:rPr>
                                    <w:sz w:val="22"/>
                                    <w:szCs w:val="22"/>
                                  </w:rPr>
                                  <w:fldChar w:fldCharType="begin"/>
                                </w:r>
                                <w:r>
                                  <w:instrText>PAGE    \* MERGEFORMAT</w:instrText>
                                </w:r>
                                <w:r>
                                  <w:rPr>
                                    <w:sz w:val="22"/>
                                    <w:szCs w:val="22"/>
                                  </w:rPr>
                                  <w:fldChar w:fldCharType="separate"/>
                                </w:r>
                                <w:r w:rsidR="00931DB9" w:rsidRPr="00931DB9">
                                  <w:rPr>
                                    <w:i/>
                                    <w:iCs/>
                                    <w:noProof/>
                                    <w:sz w:val="18"/>
                                    <w:szCs w:val="18"/>
                                  </w:rPr>
                                  <w:t>3</w:t>
                                </w:r>
                                <w:r>
                                  <w:rPr>
                                    <w:i/>
                                    <w:iCs/>
                                    <w:sz w:val="18"/>
                                    <w:szCs w:val="18"/>
                                  </w:rPr>
                                  <w:fldChar w:fldCharType="end"/>
                                </w:r>
                              </w:p>
                            </w:txbxContent>
                          </wps:txbx>
                          <wps:bodyPr rot="0" vert="horz" wrap="square" lIns="0" tIns="0" rIns="0" bIns="0" anchor="ctr" anchorCtr="0" upright="1">
                            <a:noAutofit/>
                          </wps:bodyPr>
                        </wps:wsp>
                        <wpg:grpSp>
                          <wpg:cNvPr id="15" name="Group 64"/>
                          <wpg:cNvGrpSpPr>
                            <a:grpSpLocks/>
                          </wpg:cNvGrpSpPr>
                          <wpg:grpSpPr bwMode="auto">
                            <a:xfrm>
                              <a:off x="5494" y="739"/>
                              <a:ext cx="372" cy="72"/>
                              <a:chOff x="5486" y="739"/>
                              <a:chExt cx="372" cy="72"/>
                            </a:xfrm>
                          </wpg:grpSpPr>
                          <wps:wsp>
                            <wps:cNvPr id="1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7086BC1" id="Grupo 13"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NsX&#10;9b4VBAAAIB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7FCF23F2" w14:textId="7DFC7201" w:rsidR="00D450E8" w:rsidRDefault="00D450E8">
                          <w:pPr>
                            <w:jc w:val="center"/>
                            <w:rPr>
                              <w:szCs w:val="18"/>
                            </w:rPr>
                          </w:pPr>
                          <w:r>
                            <w:rPr>
                              <w:sz w:val="22"/>
                              <w:szCs w:val="22"/>
                            </w:rPr>
                            <w:fldChar w:fldCharType="begin"/>
                          </w:r>
                          <w:r>
                            <w:instrText>PAGE    \* MERGEFORMAT</w:instrText>
                          </w:r>
                          <w:r>
                            <w:rPr>
                              <w:sz w:val="22"/>
                              <w:szCs w:val="22"/>
                            </w:rPr>
                            <w:fldChar w:fldCharType="separate"/>
                          </w:r>
                          <w:r w:rsidR="00931DB9" w:rsidRPr="00931DB9">
                            <w:rPr>
                              <w:i/>
                              <w:iCs/>
                              <w:noProof/>
                              <w:sz w:val="18"/>
                              <w:szCs w:val="18"/>
                            </w:rPr>
                            <w:t>3</w:t>
                          </w:r>
                          <w:r>
                            <w:rPr>
                              <w:i/>
                              <w:iCs/>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" fillcolor="#84a2c6" stroked="f"/>
                  </v:group>
                  <w10:anchorlock/>
                </v:group>
              </w:pict>
            </mc:Fallback>
          </mc:AlternateContent>
        </w:r>
      </w:p>
    </w:sdtContent>
  </w:sdt>
  <w:p w14:paraId="0CB3A7DA" w14:textId="4B5B06D8" w:rsidR="00283951" w:rsidRDefault="00283951" w:rsidP="00B166A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869827"/>
      <w:docPartObj>
        <w:docPartGallery w:val="Page Numbers (Bottom of Page)"/>
        <w:docPartUnique/>
      </w:docPartObj>
    </w:sdtPr>
    <w:sdtEndPr/>
    <w:sdtContent>
      <w:p w14:paraId="26E6531E" w14:textId="77777777" w:rsidR="00C43831" w:rsidRDefault="00C43831">
        <w:pPr>
          <w:pStyle w:val="Rodap"/>
          <w:jc w:val="center"/>
        </w:pPr>
        <w:r w:rsidRPr="00FF7278">
          <w:rPr>
            <w:rFonts w:ascii="ScalaSans" w:hAnsi="ScalaSans"/>
            <w:b/>
            <w:noProof/>
            <w:color w:val="173764"/>
            <w:sz w:val="14"/>
            <w:szCs w:val="14"/>
            <w:lang w:eastAsia="pt-PT"/>
          </w:rPr>
          <mc:AlternateContent>
            <mc:Choice Requires="wpg">
              <w:drawing>
                <wp:anchor distT="0" distB="0" distL="114300" distR="114300" simplePos="0" relativeHeight="251665408" behindDoc="0" locked="0" layoutInCell="1" allowOverlap="1" wp14:anchorId="01D03EF2" wp14:editId="2D0B8449">
                  <wp:simplePos x="0" y="0"/>
                  <wp:positionH relativeFrom="column">
                    <wp:posOffset>47625</wp:posOffset>
                  </wp:positionH>
                  <wp:positionV relativeFrom="paragraph">
                    <wp:posOffset>-163328</wp:posOffset>
                  </wp:positionV>
                  <wp:extent cx="6306371" cy="971550"/>
                  <wp:effectExtent l="0" t="0" r="0" b="0"/>
                  <wp:wrapNone/>
                  <wp:docPr id="5" name="Grupo 5"/>
                  <wp:cNvGraphicFramePr/>
                  <a:graphic xmlns:a="http://schemas.openxmlformats.org/drawingml/2006/main">
                    <a:graphicData uri="http://schemas.microsoft.com/office/word/2010/wordprocessingGroup">
                      <wpg:wgp>
                        <wpg:cNvGrpSpPr/>
                        <wpg:grpSpPr>
                          <a:xfrm>
                            <a:off x="0" y="0"/>
                            <a:ext cx="6306371" cy="971550"/>
                            <a:chOff x="0" y="0"/>
                            <a:chExt cx="6306371" cy="971550"/>
                          </a:xfrm>
                        </wpg:grpSpPr>
                        <pic:pic xmlns:pic="http://schemas.openxmlformats.org/drawingml/2006/picture">
                          <pic:nvPicPr>
                            <pic:cNvPr id="6" name="Imagem 6"/>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4931596" y="0"/>
                              <a:ext cx="1374775" cy="971550"/>
                            </a:xfrm>
                            <a:prstGeom prst="rect">
                              <a:avLst/>
                            </a:prstGeom>
                          </pic:spPr>
                        </pic:pic>
                        <pic:pic xmlns:pic="http://schemas.openxmlformats.org/drawingml/2006/picture">
                          <pic:nvPicPr>
                            <pic:cNvPr id="7" name="Imagem 7"/>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4775" cy="971550"/>
                            </a:xfrm>
                            <a:prstGeom prst="rect">
                              <a:avLst/>
                            </a:prstGeom>
                          </pic:spPr>
                        </pic:pic>
                      </wpg:wgp>
                    </a:graphicData>
                  </a:graphic>
                </wp:anchor>
              </w:drawing>
            </mc:Choice>
            <mc:Fallback>
              <w:pict>
                <v:group w14:anchorId="3BC9683E" id="Grupo 5" o:spid="_x0000_s1026" style="position:absolute;margin-left:3.75pt;margin-top:-12.85pt;width:496.55pt;height:76.5pt;z-index:251665408" coordsize="63063,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7" type="#_x0000_t75" style="position:absolute;left:49315;width:13748;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">
                    <v:imagedata r:id="rId3" o:title="" recolortarget="#203957 [1444]"/>
                    <v:path arrowok="t"/>
                  </v:shape>
                  <v:shape id="Imagem 7" o:spid="_x0000_s1028" type="#_x0000_t75" style="position:absolute;width:1374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">
                    <v:imagedata r:id="rId4" o:title="" recolortarget="#203957 [1444]"/>
                    <v:path arrowok="t"/>
                  </v:shape>
                </v:group>
              </w:pict>
            </mc:Fallback>
          </mc:AlternateContent>
        </w:r>
        <w:r>
          <w:rPr>
            <w:noProof/>
            <w:lang w:eastAsia="pt-PT"/>
          </w:rPr>
          <mc:AlternateContent>
            <mc:Choice Requires="wpg">
              <w:drawing>
                <wp:inline distT="0" distB="0" distL="0" distR="0" wp14:anchorId="2DDEAB1B" wp14:editId="5256F955">
                  <wp:extent cx="418465" cy="221615"/>
                  <wp:effectExtent l="0" t="0" r="635" b="0"/>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2E54B" w14:textId="38C04BDD" w:rsidR="00C43831" w:rsidRDefault="00C43831">
                                <w:pPr>
                                  <w:jc w:val="center"/>
                                  <w:rPr>
                                    <w:szCs w:val="18"/>
                                  </w:rPr>
                                </w:pPr>
                                <w:r>
                                  <w:rPr>
                                    <w:sz w:val="22"/>
                                    <w:szCs w:val="22"/>
                                  </w:rPr>
                                  <w:fldChar w:fldCharType="begin"/>
                                </w:r>
                                <w:r>
                                  <w:instrText>PAGE    \* MERGEFORMAT</w:instrText>
                                </w:r>
                                <w:r>
                                  <w:rPr>
                                    <w:sz w:val="22"/>
                                    <w:szCs w:val="22"/>
                                  </w:rPr>
                                  <w:fldChar w:fldCharType="separate"/>
                                </w:r>
                                <w:r w:rsidR="00931DB9" w:rsidRPr="00931DB9">
                                  <w:rPr>
                                    <w:i/>
                                    <w:iCs/>
                                    <w:noProof/>
                                    <w:sz w:val="18"/>
                                    <w:szCs w:val="18"/>
                                  </w:rPr>
                                  <w:t>4</w:t>
                                </w:r>
                                <w:r>
                                  <w:rPr>
                                    <w:i/>
                                    <w:iCs/>
                                    <w:sz w:val="18"/>
                                    <w:szCs w:val="18"/>
                                  </w:rPr>
                                  <w:fldChar w:fldCharType="end"/>
                                </w:r>
                              </w:p>
                            </w:txbxContent>
                          </wps:txbx>
                          <wps:bodyPr rot="0" vert="horz" wrap="square" lIns="0" tIns="0" rIns="0" bIns="0" anchor="ctr" anchorCtr="0" upright="1">
                            <a:noAutofit/>
                          </wps:bodyPr>
                        </wps:wsp>
                        <wpg:grpSp>
                          <wpg:cNvPr id="12" name="Group 64"/>
                          <wpg:cNvGrpSpPr>
                            <a:grpSpLocks/>
                          </wpg:cNvGrpSpPr>
                          <wpg:grpSpPr bwMode="auto">
                            <a:xfrm>
                              <a:off x="5494" y="739"/>
                              <a:ext cx="372" cy="72"/>
                              <a:chOff x="5486" y="739"/>
                              <a:chExt cx="372" cy="72"/>
                            </a:xfrm>
                          </wpg:grpSpPr>
                          <wps:wsp>
                            <wps:cNvPr id="19"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DDEAB1B" id="Grupo 9" o:spid="_x0000_s103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">
                  <v:shapetype id="_x0000_t202" coordsize="21600,21600" o:spt="202" path="m,l,21600r21600,l21600,xe">
                    <v:stroke joinstyle="miter"/>
                    <v:path gradientshapeok="t" o:connecttype="rect"/>
                  </v:shapetype>
                  <v:shape id="Text Box 63" o:spid="_x0000_s1033"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5582E54B" w14:textId="38C04BDD" w:rsidR="00C43831" w:rsidRDefault="00C43831">
                          <w:pPr>
                            <w:jc w:val="center"/>
                            <w:rPr>
                              <w:szCs w:val="18"/>
                            </w:rPr>
                          </w:pPr>
                          <w:r>
                            <w:rPr>
                              <w:sz w:val="22"/>
                              <w:szCs w:val="22"/>
                            </w:rPr>
                            <w:fldChar w:fldCharType="begin"/>
                          </w:r>
                          <w:r>
                            <w:instrText>PAGE    \* MERGEFORMAT</w:instrText>
                          </w:r>
                          <w:r>
                            <w:rPr>
                              <w:sz w:val="22"/>
                              <w:szCs w:val="22"/>
                            </w:rPr>
                            <w:fldChar w:fldCharType="separate"/>
                          </w:r>
                          <w:r w:rsidR="00931DB9" w:rsidRPr="00931DB9">
                            <w:rPr>
                              <w:i/>
                              <w:iCs/>
                              <w:noProof/>
                              <w:sz w:val="18"/>
                              <w:szCs w:val="18"/>
                            </w:rPr>
                            <w:t>4</w:t>
                          </w:r>
                          <w:r>
                            <w:rPr>
                              <w:i/>
                              <w:iCs/>
                              <w:sz w:val="18"/>
                              <w:szCs w:val="18"/>
                            </w:rPr>
                            <w:fldChar w:fldCharType="end"/>
                          </w:r>
                        </w:p>
                      </w:txbxContent>
                    </v:textbox>
                  </v:shape>
                  <v:group id="Group 64" o:spid="_x0000_s103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65" o:spid="_x0000_s103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" fillcolor="#84a2c6" stroked="f"/>
                    <v:oval id="Oval 66" o:spid="_x0000_s103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" fillcolor="#84a2c6" stroked="f"/>
                    <v:oval id="Oval 67" o:spid="_x0000_s103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" fillcolor="#84a2c6" stroked="f"/>
                  </v:group>
                  <w10:anchorlock/>
                </v:group>
              </w:pict>
            </mc:Fallback>
          </mc:AlternateContent>
        </w:r>
      </w:p>
    </w:sdtContent>
  </w:sdt>
  <w:p w14:paraId="6D0F5F84" w14:textId="77777777" w:rsidR="00C43831" w:rsidRDefault="00C43831" w:rsidP="00B166A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F9ED3" w14:textId="77777777" w:rsidR="00A71D1D" w:rsidRDefault="00A71D1D" w:rsidP="009F5608">
      <w:r>
        <w:separator/>
      </w:r>
    </w:p>
  </w:footnote>
  <w:footnote w:type="continuationSeparator" w:id="0">
    <w:p w14:paraId="2210DBFA" w14:textId="77777777" w:rsidR="00A71D1D" w:rsidRDefault="00A71D1D" w:rsidP="009F5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9D06" w14:textId="77777777" w:rsidR="00283951" w:rsidRPr="00C55229" w:rsidRDefault="00C55229" w:rsidP="00C55229">
    <w:pPr>
      <w:pStyle w:val="Cabealho"/>
    </w:pPr>
    <w:r>
      <w:rPr>
        <w:noProof/>
      </w:rPr>
      <w:drawing>
        <wp:anchor distT="0" distB="0" distL="114300" distR="114300" simplePos="0" relativeHeight="251659264" behindDoc="0" locked="0" layoutInCell="1" allowOverlap="1" wp14:anchorId="25837D41" wp14:editId="4068F25E">
          <wp:simplePos x="0" y="0"/>
          <wp:positionH relativeFrom="column">
            <wp:posOffset>-437322</wp:posOffset>
          </wp:positionH>
          <wp:positionV relativeFrom="paragraph">
            <wp:posOffset>-445908</wp:posOffset>
          </wp:positionV>
          <wp:extent cx="7038470" cy="1674368"/>
          <wp:effectExtent l="0" t="0" r="0" b="254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çalho_A4_aprov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8470" cy="167436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365E7" w14:textId="77777777" w:rsidR="00C43831" w:rsidRPr="00C55229" w:rsidRDefault="00C43831" w:rsidP="00C55229">
    <w:pPr>
      <w:pStyle w:val="Cabealho"/>
    </w:pPr>
    <w:r>
      <w:rPr>
        <w:noProof/>
      </w:rPr>
      <w:drawing>
        <wp:anchor distT="0" distB="0" distL="114300" distR="114300" simplePos="0" relativeHeight="251663360" behindDoc="0" locked="0" layoutInCell="1" allowOverlap="1" wp14:anchorId="71891845" wp14:editId="3375089A">
          <wp:simplePos x="0" y="0"/>
          <wp:positionH relativeFrom="column">
            <wp:posOffset>-437322</wp:posOffset>
          </wp:positionH>
          <wp:positionV relativeFrom="paragraph">
            <wp:posOffset>-445908</wp:posOffset>
          </wp:positionV>
          <wp:extent cx="7038470" cy="1674368"/>
          <wp:effectExtent l="0" t="0" r="0" b="254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çalho_A4_aprov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8470" cy="16743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922EA"/>
    <w:multiLevelType w:val="hybridMultilevel"/>
    <w:tmpl w:val="95C4FC70"/>
    <w:lvl w:ilvl="0" w:tplc="18E6A192">
      <w:start w:val="1"/>
      <w:numFmt w:val="bullet"/>
      <w:lvlText w:val=""/>
      <w:lvlJc w:val="left"/>
      <w:pPr>
        <w:ind w:left="682" w:hanging="360"/>
      </w:pPr>
      <w:rPr>
        <w:rFonts w:ascii="Wingdings" w:hAnsi="Wingdings" w:hint="default"/>
        <w:sz w:val="20"/>
      </w:rPr>
    </w:lvl>
    <w:lvl w:ilvl="1" w:tplc="08160003" w:tentative="1">
      <w:start w:val="1"/>
      <w:numFmt w:val="bullet"/>
      <w:lvlText w:val="o"/>
      <w:lvlJc w:val="left"/>
      <w:pPr>
        <w:ind w:left="1402" w:hanging="360"/>
      </w:pPr>
      <w:rPr>
        <w:rFonts w:ascii="Courier New" w:hAnsi="Courier New" w:cs="Courier New" w:hint="default"/>
      </w:rPr>
    </w:lvl>
    <w:lvl w:ilvl="2" w:tplc="08160005" w:tentative="1">
      <w:start w:val="1"/>
      <w:numFmt w:val="bullet"/>
      <w:lvlText w:val=""/>
      <w:lvlJc w:val="left"/>
      <w:pPr>
        <w:ind w:left="2122" w:hanging="360"/>
      </w:pPr>
      <w:rPr>
        <w:rFonts w:ascii="Wingdings" w:hAnsi="Wingdings" w:hint="default"/>
      </w:rPr>
    </w:lvl>
    <w:lvl w:ilvl="3" w:tplc="08160001" w:tentative="1">
      <w:start w:val="1"/>
      <w:numFmt w:val="bullet"/>
      <w:lvlText w:val=""/>
      <w:lvlJc w:val="left"/>
      <w:pPr>
        <w:ind w:left="2842" w:hanging="360"/>
      </w:pPr>
      <w:rPr>
        <w:rFonts w:ascii="Symbol" w:hAnsi="Symbol" w:hint="default"/>
      </w:rPr>
    </w:lvl>
    <w:lvl w:ilvl="4" w:tplc="08160003" w:tentative="1">
      <w:start w:val="1"/>
      <w:numFmt w:val="bullet"/>
      <w:lvlText w:val="o"/>
      <w:lvlJc w:val="left"/>
      <w:pPr>
        <w:ind w:left="3562" w:hanging="360"/>
      </w:pPr>
      <w:rPr>
        <w:rFonts w:ascii="Courier New" w:hAnsi="Courier New" w:cs="Courier New" w:hint="default"/>
      </w:rPr>
    </w:lvl>
    <w:lvl w:ilvl="5" w:tplc="08160005" w:tentative="1">
      <w:start w:val="1"/>
      <w:numFmt w:val="bullet"/>
      <w:lvlText w:val=""/>
      <w:lvlJc w:val="left"/>
      <w:pPr>
        <w:ind w:left="4282" w:hanging="360"/>
      </w:pPr>
      <w:rPr>
        <w:rFonts w:ascii="Wingdings" w:hAnsi="Wingdings" w:hint="default"/>
      </w:rPr>
    </w:lvl>
    <w:lvl w:ilvl="6" w:tplc="08160001" w:tentative="1">
      <w:start w:val="1"/>
      <w:numFmt w:val="bullet"/>
      <w:lvlText w:val=""/>
      <w:lvlJc w:val="left"/>
      <w:pPr>
        <w:ind w:left="5002" w:hanging="360"/>
      </w:pPr>
      <w:rPr>
        <w:rFonts w:ascii="Symbol" w:hAnsi="Symbol" w:hint="default"/>
      </w:rPr>
    </w:lvl>
    <w:lvl w:ilvl="7" w:tplc="08160003" w:tentative="1">
      <w:start w:val="1"/>
      <w:numFmt w:val="bullet"/>
      <w:lvlText w:val="o"/>
      <w:lvlJc w:val="left"/>
      <w:pPr>
        <w:ind w:left="5722" w:hanging="360"/>
      </w:pPr>
      <w:rPr>
        <w:rFonts w:ascii="Courier New" w:hAnsi="Courier New" w:cs="Courier New" w:hint="default"/>
      </w:rPr>
    </w:lvl>
    <w:lvl w:ilvl="8" w:tplc="08160005" w:tentative="1">
      <w:start w:val="1"/>
      <w:numFmt w:val="bullet"/>
      <w:lvlText w:val=""/>
      <w:lvlJc w:val="left"/>
      <w:pPr>
        <w:ind w:left="6442" w:hanging="360"/>
      </w:pPr>
      <w:rPr>
        <w:rFonts w:ascii="Wingdings" w:hAnsi="Wingdings" w:hint="default"/>
      </w:rPr>
    </w:lvl>
  </w:abstractNum>
  <w:abstractNum w:abstractNumId="1" w15:restartNumberingAfterBreak="0">
    <w:nsid w:val="08030D97"/>
    <w:multiLevelType w:val="hybridMultilevel"/>
    <w:tmpl w:val="2E3AE40C"/>
    <w:lvl w:ilvl="0" w:tplc="B83AF8E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5A50DB5"/>
    <w:multiLevelType w:val="hybridMultilevel"/>
    <w:tmpl w:val="3D729CAC"/>
    <w:lvl w:ilvl="0" w:tplc="D744D3E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43A12EB5"/>
    <w:multiLevelType w:val="hybridMultilevel"/>
    <w:tmpl w:val="2E0A916C"/>
    <w:lvl w:ilvl="0" w:tplc="B83AF8E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44DF70A7"/>
    <w:multiLevelType w:val="hybridMultilevel"/>
    <w:tmpl w:val="FC7020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5BC136DB"/>
    <w:multiLevelType w:val="hybridMultilevel"/>
    <w:tmpl w:val="04F6BD8C"/>
    <w:lvl w:ilvl="0" w:tplc="08160005">
      <w:start w:val="1"/>
      <w:numFmt w:val="bullet"/>
      <w:lvlText w:val=""/>
      <w:lvlJc w:val="left"/>
      <w:pPr>
        <w:ind w:left="398" w:hanging="360"/>
      </w:pPr>
      <w:rPr>
        <w:rFonts w:ascii="Wingdings" w:hAnsi="Wingdings" w:hint="default"/>
      </w:rPr>
    </w:lvl>
    <w:lvl w:ilvl="1" w:tplc="08160003" w:tentative="1">
      <w:start w:val="1"/>
      <w:numFmt w:val="bullet"/>
      <w:lvlText w:val="o"/>
      <w:lvlJc w:val="left"/>
      <w:pPr>
        <w:ind w:left="1118" w:hanging="360"/>
      </w:pPr>
      <w:rPr>
        <w:rFonts w:ascii="Courier New" w:hAnsi="Courier New" w:cs="Courier New" w:hint="default"/>
      </w:rPr>
    </w:lvl>
    <w:lvl w:ilvl="2" w:tplc="08160005" w:tentative="1">
      <w:start w:val="1"/>
      <w:numFmt w:val="bullet"/>
      <w:lvlText w:val=""/>
      <w:lvlJc w:val="left"/>
      <w:pPr>
        <w:ind w:left="1838" w:hanging="360"/>
      </w:pPr>
      <w:rPr>
        <w:rFonts w:ascii="Wingdings" w:hAnsi="Wingdings" w:hint="default"/>
      </w:rPr>
    </w:lvl>
    <w:lvl w:ilvl="3" w:tplc="08160001" w:tentative="1">
      <w:start w:val="1"/>
      <w:numFmt w:val="bullet"/>
      <w:lvlText w:val=""/>
      <w:lvlJc w:val="left"/>
      <w:pPr>
        <w:ind w:left="2558" w:hanging="360"/>
      </w:pPr>
      <w:rPr>
        <w:rFonts w:ascii="Symbol" w:hAnsi="Symbol" w:hint="default"/>
      </w:rPr>
    </w:lvl>
    <w:lvl w:ilvl="4" w:tplc="08160003" w:tentative="1">
      <w:start w:val="1"/>
      <w:numFmt w:val="bullet"/>
      <w:lvlText w:val="o"/>
      <w:lvlJc w:val="left"/>
      <w:pPr>
        <w:ind w:left="3278" w:hanging="360"/>
      </w:pPr>
      <w:rPr>
        <w:rFonts w:ascii="Courier New" w:hAnsi="Courier New" w:cs="Courier New" w:hint="default"/>
      </w:rPr>
    </w:lvl>
    <w:lvl w:ilvl="5" w:tplc="08160005" w:tentative="1">
      <w:start w:val="1"/>
      <w:numFmt w:val="bullet"/>
      <w:lvlText w:val=""/>
      <w:lvlJc w:val="left"/>
      <w:pPr>
        <w:ind w:left="3998" w:hanging="360"/>
      </w:pPr>
      <w:rPr>
        <w:rFonts w:ascii="Wingdings" w:hAnsi="Wingdings" w:hint="default"/>
      </w:rPr>
    </w:lvl>
    <w:lvl w:ilvl="6" w:tplc="08160001" w:tentative="1">
      <w:start w:val="1"/>
      <w:numFmt w:val="bullet"/>
      <w:lvlText w:val=""/>
      <w:lvlJc w:val="left"/>
      <w:pPr>
        <w:ind w:left="4718" w:hanging="360"/>
      </w:pPr>
      <w:rPr>
        <w:rFonts w:ascii="Symbol" w:hAnsi="Symbol" w:hint="default"/>
      </w:rPr>
    </w:lvl>
    <w:lvl w:ilvl="7" w:tplc="08160003" w:tentative="1">
      <w:start w:val="1"/>
      <w:numFmt w:val="bullet"/>
      <w:lvlText w:val="o"/>
      <w:lvlJc w:val="left"/>
      <w:pPr>
        <w:ind w:left="5438" w:hanging="360"/>
      </w:pPr>
      <w:rPr>
        <w:rFonts w:ascii="Courier New" w:hAnsi="Courier New" w:cs="Courier New" w:hint="default"/>
      </w:rPr>
    </w:lvl>
    <w:lvl w:ilvl="8" w:tplc="08160005" w:tentative="1">
      <w:start w:val="1"/>
      <w:numFmt w:val="bullet"/>
      <w:lvlText w:val=""/>
      <w:lvlJc w:val="left"/>
      <w:pPr>
        <w:ind w:left="6158" w:hanging="360"/>
      </w:pPr>
      <w:rPr>
        <w:rFonts w:ascii="Wingdings" w:hAnsi="Wingdings" w:hint="default"/>
      </w:rPr>
    </w:lvl>
  </w:abstractNum>
  <w:abstractNum w:abstractNumId="6" w15:restartNumberingAfterBreak="0">
    <w:nsid w:val="6A2850A5"/>
    <w:multiLevelType w:val="hybridMultilevel"/>
    <w:tmpl w:val="022A6C54"/>
    <w:lvl w:ilvl="0" w:tplc="64AA6B8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932EE5"/>
    <w:multiLevelType w:val="hybridMultilevel"/>
    <w:tmpl w:val="83165D58"/>
    <w:lvl w:ilvl="0" w:tplc="9722A120">
      <w:start w:val="1"/>
      <w:numFmt w:val="decimal"/>
      <w:lvlText w:val="%1."/>
      <w:lvlJc w:val="left"/>
      <w:pPr>
        <w:tabs>
          <w:tab w:val="num" w:pos="360"/>
        </w:tabs>
        <w:ind w:left="360" w:hanging="360"/>
      </w:pPr>
      <w:rPr>
        <w:color w:val="333399"/>
      </w:rPr>
    </w:lvl>
    <w:lvl w:ilvl="1" w:tplc="566275CC">
      <w:start w:val="1"/>
      <w:numFmt w:val="bullet"/>
      <w:lvlText w:val=""/>
      <w:lvlJc w:val="left"/>
      <w:pPr>
        <w:tabs>
          <w:tab w:val="num" w:pos="1080"/>
        </w:tabs>
        <w:ind w:left="1080" w:hanging="360"/>
      </w:pPr>
      <w:rPr>
        <w:rFonts w:ascii="Symbol" w:hAnsi="Symbol" w:hint="default"/>
        <w:b/>
        <w:color w:val="333399"/>
      </w:r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num w:numId="1">
    <w:abstractNumId w:val="2"/>
  </w:num>
  <w:num w:numId="2">
    <w:abstractNumId w:val="7"/>
  </w:num>
  <w:num w:numId="3">
    <w:abstractNumId w:val="4"/>
  </w:num>
  <w:num w:numId="4">
    <w:abstractNumId w:val="6"/>
  </w:num>
  <w:num w:numId="5">
    <w:abstractNumId w:val="5"/>
  </w:num>
  <w:num w:numId="6">
    <w:abstractNumId w:val="1"/>
  </w:num>
  <w:num w:numId="7">
    <w:abstractNumId w:val="3"/>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embedSystemFonts/>
  <w:defaultTabStop w:val="709"/>
  <w:hyphenationZone w:val="425"/>
  <w:drawingGridHorizontalSpacing w:val="120"/>
  <w:displayHorizontalDrawingGridEvery w:val="2"/>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608"/>
    <w:rsid w:val="00000560"/>
    <w:rsid w:val="00002168"/>
    <w:rsid w:val="00002C5A"/>
    <w:rsid w:val="000041CB"/>
    <w:rsid w:val="000079AF"/>
    <w:rsid w:val="00011A8A"/>
    <w:rsid w:val="00012889"/>
    <w:rsid w:val="00015712"/>
    <w:rsid w:val="00016B18"/>
    <w:rsid w:val="00017E64"/>
    <w:rsid w:val="0002002A"/>
    <w:rsid w:val="00022CF4"/>
    <w:rsid w:val="000238C5"/>
    <w:rsid w:val="00030886"/>
    <w:rsid w:val="00034C06"/>
    <w:rsid w:val="0003516D"/>
    <w:rsid w:val="000368F2"/>
    <w:rsid w:val="00042956"/>
    <w:rsid w:val="0004352A"/>
    <w:rsid w:val="00046E48"/>
    <w:rsid w:val="00047859"/>
    <w:rsid w:val="000520E3"/>
    <w:rsid w:val="0005362A"/>
    <w:rsid w:val="00056238"/>
    <w:rsid w:val="00057DEA"/>
    <w:rsid w:val="00062B35"/>
    <w:rsid w:val="00067E3E"/>
    <w:rsid w:val="00070091"/>
    <w:rsid w:val="000710FB"/>
    <w:rsid w:val="00073DB2"/>
    <w:rsid w:val="00075A9B"/>
    <w:rsid w:val="00077B3C"/>
    <w:rsid w:val="0008233D"/>
    <w:rsid w:val="00083A12"/>
    <w:rsid w:val="0008482A"/>
    <w:rsid w:val="0008540E"/>
    <w:rsid w:val="0009036F"/>
    <w:rsid w:val="00091102"/>
    <w:rsid w:val="0009360A"/>
    <w:rsid w:val="00094752"/>
    <w:rsid w:val="000A0FDE"/>
    <w:rsid w:val="000B1CC6"/>
    <w:rsid w:val="000B41E9"/>
    <w:rsid w:val="000B752A"/>
    <w:rsid w:val="000C4E72"/>
    <w:rsid w:val="000C5EEE"/>
    <w:rsid w:val="000C7806"/>
    <w:rsid w:val="000D059F"/>
    <w:rsid w:val="000D372E"/>
    <w:rsid w:val="000E08D1"/>
    <w:rsid w:val="000E2897"/>
    <w:rsid w:val="000E38FC"/>
    <w:rsid w:val="000E58B3"/>
    <w:rsid w:val="000E7AA1"/>
    <w:rsid w:val="000E7EDC"/>
    <w:rsid w:val="000F2707"/>
    <w:rsid w:val="000F37EF"/>
    <w:rsid w:val="000F39F2"/>
    <w:rsid w:val="000F48DC"/>
    <w:rsid w:val="00105476"/>
    <w:rsid w:val="001161F9"/>
    <w:rsid w:val="00122971"/>
    <w:rsid w:val="001251DD"/>
    <w:rsid w:val="00126389"/>
    <w:rsid w:val="001352A3"/>
    <w:rsid w:val="00136FF0"/>
    <w:rsid w:val="001430AB"/>
    <w:rsid w:val="00144C6A"/>
    <w:rsid w:val="00144D5E"/>
    <w:rsid w:val="0014559B"/>
    <w:rsid w:val="00146366"/>
    <w:rsid w:val="00153B37"/>
    <w:rsid w:val="001607F3"/>
    <w:rsid w:val="001610CE"/>
    <w:rsid w:val="0016427D"/>
    <w:rsid w:val="0016549B"/>
    <w:rsid w:val="00176513"/>
    <w:rsid w:val="001777AB"/>
    <w:rsid w:val="00180219"/>
    <w:rsid w:val="001828B6"/>
    <w:rsid w:val="001833DC"/>
    <w:rsid w:val="0018443C"/>
    <w:rsid w:val="00186305"/>
    <w:rsid w:val="001940AF"/>
    <w:rsid w:val="001971A3"/>
    <w:rsid w:val="001A1622"/>
    <w:rsid w:val="001A4904"/>
    <w:rsid w:val="001A69EF"/>
    <w:rsid w:val="001C1F0E"/>
    <w:rsid w:val="001C7652"/>
    <w:rsid w:val="001D058E"/>
    <w:rsid w:val="001D166E"/>
    <w:rsid w:val="001D2399"/>
    <w:rsid w:val="001D29E1"/>
    <w:rsid w:val="001D4275"/>
    <w:rsid w:val="001D4355"/>
    <w:rsid w:val="001D5623"/>
    <w:rsid w:val="001D5EA3"/>
    <w:rsid w:val="001D6AD8"/>
    <w:rsid w:val="001E219F"/>
    <w:rsid w:val="001E25BC"/>
    <w:rsid w:val="001E41B6"/>
    <w:rsid w:val="001E54EB"/>
    <w:rsid w:val="001E713D"/>
    <w:rsid w:val="001E7E12"/>
    <w:rsid w:val="001F4F3B"/>
    <w:rsid w:val="001F575A"/>
    <w:rsid w:val="002004CD"/>
    <w:rsid w:val="00204A46"/>
    <w:rsid w:val="00207333"/>
    <w:rsid w:val="0021220A"/>
    <w:rsid w:val="00212761"/>
    <w:rsid w:val="002205A2"/>
    <w:rsid w:val="002209AF"/>
    <w:rsid w:val="0022275D"/>
    <w:rsid w:val="0022468A"/>
    <w:rsid w:val="00226037"/>
    <w:rsid w:val="00230668"/>
    <w:rsid w:val="00240036"/>
    <w:rsid w:val="0024018C"/>
    <w:rsid w:val="0024157A"/>
    <w:rsid w:val="00241F1C"/>
    <w:rsid w:val="0024273B"/>
    <w:rsid w:val="00245144"/>
    <w:rsid w:val="002507FB"/>
    <w:rsid w:val="00252E2F"/>
    <w:rsid w:val="00253284"/>
    <w:rsid w:val="00253D61"/>
    <w:rsid w:val="00254580"/>
    <w:rsid w:val="0025514A"/>
    <w:rsid w:val="002609BD"/>
    <w:rsid w:val="00260CC1"/>
    <w:rsid w:val="00260EB3"/>
    <w:rsid w:val="00261E3B"/>
    <w:rsid w:val="00264270"/>
    <w:rsid w:val="0026508A"/>
    <w:rsid w:val="00270399"/>
    <w:rsid w:val="00271072"/>
    <w:rsid w:val="00274938"/>
    <w:rsid w:val="00276601"/>
    <w:rsid w:val="00280086"/>
    <w:rsid w:val="00283951"/>
    <w:rsid w:val="00285C38"/>
    <w:rsid w:val="002876F4"/>
    <w:rsid w:val="0029128F"/>
    <w:rsid w:val="00297242"/>
    <w:rsid w:val="002A086A"/>
    <w:rsid w:val="002A0B8E"/>
    <w:rsid w:val="002A693B"/>
    <w:rsid w:val="002B08AF"/>
    <w:rsid w:val="002B0D22"/>
    <w:rsid w:val="002B5054"/>
    <w:rsid w:val="002B62A3"/>
    <w:rsid w:val="002B6E6E"/>
    <w:rsid w:val="002B6F24"/>
    <w:rsid w:val="002C1788"/>
    <w:rsid w:val="002C2352"/>
    <w:rsid w:val="002D1FFF"/>
    <w:rsid w:val="002D2EB0"/>
    <w:rsid w:val="002D420D"/>
    <w:rsid w:val="002D6F21"/>
    <w:rsid w:val="002E0F38"/>
    <w:rsid w:val="002E255C"/>
    <w:rsid w:val="002E2653"/>
    <w:rsid w:val="002E365A"/>
    <w:rsid w:val="002E4BC4"/>
    <w:rsid w:val="002E5065"/>
    <w:rsid w:val="002E643A"/>
    <w:rsid w:val="002F11F0"/>
    <w:rsid w:val="00302182"/>
    <w:rsid w:val="00303319"/>
    <w:rsid w:val="0030332D"/>
    <w:rsid w:val="00303D70"/>
    <w:rsid w:val="00305677"/>
    <w:rsid w:val="0030588F"/>
    <w:rsid w:val="00306284"/>
    <w:rsid w:val="0031094B"/>
    <w:rsid w:val="00311C68"/>
    <w:rsid w:val="00313E43"/>
    <w:rsid w:val="003142FE"/>
    <w:rsid w:val="003146FF"/>
    <w:rsid w:val="00317482"/>
    <w:rsid w:val="003221B4"/>
    <w:rsid w:val="00323226"/>
    <w:rsid w:val="0032370D"/>
    <w:rsid w:val="00325717"/>
    <w:rsid w:val="0032688A"/>
    <w:rsid w:val="003304B3"/>
    <w:rsid w:val="00332633"/>
    <w:rsid w:val="003411E5"/>
    <w:rsid w:val="00341C9C"/>
    <w:rsid w:val="0034230D"/>
    <w:rsid w:val="00343729"/>
    <w:rsid w:val="003442BC"/>
    <w:rsid w:val="00344665"/>
    <w:rsid w:val="00345234"/>
    <w:rsid w:val="00345480"/>
    <w:rsid w:val="00346C9F"/>
    <w:rsid w:val="0035158E"/>
    <w:rsid w:val="00363272"/>
    <w:rsid w:val="00364882"/>
    <w:rsid w:val="00364ECC"/>
    <w:rsid w:val="00367D22"/>
    <w:rsid w:val="003739A9"/>
    <w:rsid w:val="003767A6"/>
    <w:rsid w:val="00377133"/>
    <w:rsid w:val="003772AA"/>
    <w:rsid w:val="00377C43"/>
    <w:rsid w:val="00380851"/>
    <w:rsid w:val="00380E61"/>
    <w:rsid w:val="00383E50"/>
    <w:rsid w:val="00384818"/>
    <w:rsid w:val="003866EB"/>
    <w:rsid w:val="00387E7B"/>
    <w:rsid w:val="00391383"/>
    <w:rsid w:val="003941C9"/>
    <w:rsid w:val="00395CD1"/>
    <w:rsid w:val="0039730F"/>
    <w:rsid w:val="003A3464"/>
    <w:rsid w:val="003A5218"/>
    <w:rsid w:val="003A6030"/>
    <w:rsid w:val="003A6BF7"/>
    <w:rsid w:val="003A6E90"/>
    <w:rsid w:val="003A7370"/>
    <w:rsid w:val="003B0A9F"/>
    <w:rsid w:val="003B24B1"/>
    <w:rsid w:val="003C0481"/>
    <w:rsid w:val="003C0D11"/>
    <w:rsid w:val="003C195B"/>
    <w:rsid w:val="003C1A9E"/>
    <w:rsid w:val="003C1B33"/>
    <w:rsid w:val="003C1C51"/>
    <w:rsid w:val="003C54A6"/>
    <w:rsid w:val="003C611B"/>
    <w:rsid w:val="003D24F7"/>
    <w:rsid w:val="003D2552"/>
    <w:rsid w:val="003D3A6E"/>
    <w:rsid w:val="003D5B74"/>
    <w:rsid w:val="003E14E2"/>
    <w:rsid w:val="003E39E5"/>
    <w:rsid w:val="003E44B0"/>
    <w:rsid w:val="003E4684"/>
    <w:rsid w:val="003E4F5A"/>
    <w:rsid w:val="003F2284"/>
    <w:rsid w:val="003F7E1B"/>
    <w:rsid w:val="0040024F"/>
    <w:rsid w:val="004006E7"/>
    <w:rsid w:val="00400ED4"/>
    <w:rsid w:val="00403B18"/>
    <w:rsid w:val="00403B34"/>
    <w:rsid w:val="00405B9D"/>
    <w:rsid w:val="00410107"/>
    <w:rsid w:val="0041087C"/>
    <w:rsid w:val="00410C5B"/>
    <w:rsid w:val="00413988"/>
    <w:rsid w:val="004202BD"/>
    <w:rsid w:val="00423C32"/>
    <w:rsid w:val="00425C6F"/>
    <w:rsid w:val="00433802"/>
    <w:rsid w:val="00434646"/>
    <w:rsid w:val="00434BCA"/>
    <w:rsid w:val="00434E6C"/>
    <w:rsid w:val="00443E64"/>
    <w:rsid w:val="0045109D"/>
    <w:rsid w:val="00451B20"/>
    <w:rsid w:val="00452A6A"/>
    <w:rsid w:val="00454BED"/>
    <w:rsid w:val="00454D01"/>
    <w:rsid w:val="004564F4"/>
    <w:rsid w:val="00461851"/>
    <w:rsid w:val="00471FDD"/>
    <w:rsid w:val="00474A32"/>
    <w:rsid w:val="00474AC8"/>
    <w:rsid w:val="00474B33"/>
    <w:rsid w:val="00481C4A"/>
    <w:rsid w:val="00482957"/>
    <w:rsid w:val="00482E8A"/>
    <w:rsid w:val="004854E1"/>
    <w:rsid w:val="00486148"/>
    <w:rsid w:val="00487A7C"/>
    <w:rsid w:val="00490003"/>
    <w:rsid w:val="004904F6"/>
    <w:rsid w:val="00490DB1"/>
    <w:rsid w:val="00492646"/>
    <w:rsid w:val="004929B9"/>
    <w:rsid w:val="00497C06"/>
    <w:rsid w:val="004A2625"/>
    <w:rsid w:val="004A3FFB"/>
    <w:rsid w:val="004A5694"/>
    <w:rsid w:val="004A5C11"/>
    <w:rsid w:val="004A68C8"/>
    <w:rsid w:val="004B155C"/>
    <w:rsid w:val="004B2B16"/>
    <w:rsid w:val="004B5889"/>
    <w:rsid w:val="004C08C3"/>
    <w:rsid w:val="004D11FF"/>
    <w:rsid w:val="004D3C8B"/>
    <w:rsid w:val="004D63D0"/>
    <w:rsid w:val="004D6DA9"/>
    <w:rsid w:val="004E049D"/>
    <w:rsid w:val="004E20F2"/>
    <w:rsid w:val="004E22DB"/>
    <w:rsid w:val="004E2776"/>
    <w:rsid w:val="004E73D7"/>
    <w:rsid w:val="004F0065"/>
    <w:rsid w:val="004F14E2"/>
    <w:rsid w:val="004F2E55"/>
    <w:rsid w:val="004F3758"/>
    <w:rsid w:val="004F3C07"/>
    <w:rsid w:val="004F5BCD"/>
    <w:rsid w:val="004F6ED5"/>
    <w:rsid w:val="00500C95"/>
    <w:rsid w:val="005033F1"/>
    <w:rsid w:val="00505B44"/>
    <w:rsid w:val="005063F5"/>
    <w:rsid w:val="0051007E"/>
    <w:rsid w:val="00511640"/>
    <w:rsid w:val="00513015"/>
    <w:rsid w:val="0052186A"/>
    <w:rsid w:val="0052235D"/>
    <w:rsid w:val="0052275C"/>
    <w:rsid w:val="00523554"/>
    <w:rsid w:val="00523604"/>
    <w:rsid w:val="00523D6D"/>
    <w:rsid w:val="00525711"/>
    <w:rsid w:val="00527455"/>
    <w:rsid w:val="0053352C"/>
    <w:rsid w:val="00540CF5"/>
    <w:rsid w:val="00541ACC"/>
    <w:rsid w:val="005423B7"/>
    <w:rsid w:val="005423E1"/>
    <w:rsid w:val="00542AA5"/>
    <w:rsid w:val="00552B8D"/>
    <w:rsid w:val="00553F77"/>
    <w:rsid w:val="00562644"/>
    <w:rsid w:val="005677D0"/>
    <w:rsid w:val="00570E76"/>
    <w:rsid w:val="00572374"/>
    <w:rsid w:val="005744D0"/>
    <w:rsid w:val="00577A62"/>
    <w:rsid w:val="005802A1"/>
    <w:rsid w:val="0058247A"/>
    <w:rsid w:val="0058372E"/>
    <w:rsid w:val="00583829"/>
    <w:rsid w:val="005856E2"/>
    <w:rsid w:val="00585EEF"/>
    <w:rsid w:val="00586F00"/>
    <w:rsid w:val="00587ACE"/>
    <w:rsid w:val="00592D7B"/>
    <w:rsid w:val="00596CEA"/>
    <w:rsid w:val="00596FF4"/>
    <w:rsid w:val="005A20AE"/>
    <w:rsid w:val="005A37FC"/>
    <w:rsid w:val="005A643F"/>
    <w:rsid w:val="005A7D11"/>
    <w:rsid w:val="005B51FC"/>
    <w:rsid w:val="005D437E"/>
    <w:rsid w:val="005D7BF6"/>
    <w:rsid w:val="005E1FA0"/>
    <w:rsid w:val="005E390C"/>
    <w:rsid w:val="005F2D69"/>
    <w:rsid w:val="00600787"/>
    <w:rsid w:val="00603C87"/>
    <w:rsid w:val="00604B16"/>
    <w:rsid w:val="00610067"/>
    <w:rsid w:val="00615B91"/>
    <w:rsid w:val="00616CF6"/>
    <w:rsid w:val="00616F34"/>
    <w:rsid w:val="0062240B"/>
    <w:rsid w:val="00623467"/>
    <w:rsid w:val="006301EA"/>
    <w:rsid w:val="00631EC2"/>
    <w:rsid w:val="00633107"/>
    <w:rsid w:val="006360FA"/>
    <w:rsid w:val="00637F61"/>
    <w:rsid w:val="006455DB"/>
    <w:rsid w:val="006477A1"/>
    <w:rsid w:val="00647CB8"/>
    <w:rsid w:val="0065053B"/>
    <w:rsid w:val="006622D3"/>
    <w:rsid w:val="00673890"/>
    <w:rsid w:val="00676D6B"/>
    <w:rsid w:val="0068106E"/>
    <w:rsid w:val="006878DE"/>
    <w:rsid w:val="00692573"/>
    <w:rsid w:val="00693B94"/>
    <w:rsid w:val="00695BEF"/>
    <w:rsid w:val="006977E6"/>
    <w:rsid w:val="006A20E4"/>
    <w:rsid w:val="006A2BE4"/>
    <w:rsid w:val="006A4A10"/>
    <w:rsid w:val="006B121B"/>
    <w:rsid w:val="006B4C9C"/>
    <w:rsid w:val="006B7597"/>
    <w:rsid w:val="006C473F"/>
    <w:rsid w:val="006C481B"/>
    <w:rsid w:val="006C601F"/>
    <w:rsid w:val="006C6688"/>
    <w:rsid w:val="006C681F"/>
    <w:rsid w:val="006D15A0"/>
    <w:rsid w:val="006D2344"/>
    <w:rsid w:val="006D4528"/>
    <w:rsid w:val="006D4AE9"/>
    <w:rsid w:val="006E0084"/>
    <w:rsid w:val="006E0C80"/>
    <w:rsid w:val="006E6223"/>
    <w:rsid w:val="006F0472"/>
    <w:rsid w:val="006F48FA"/>
    <w:rsid w:val="006F4C0D"/>
    <w:rsid w:val="006F57EA"/>
    <w:rsid w:val="006F7A77"/>
    <w:rsid w:val="00702501"/>
    <w:rsid w:val="007057CA"/>
    <w:rsid w:val="007106BF"/>
    <w:rsid w:val="007108D3"/>
    <w:rsid w:val="00710D10"/>
    <w:rsid w:val="00712251"/>
    <w:rsid w:val="007138E3"/>
    <w:rsid w:val="0071539A"/>
    <w:rsid w:val="007225C5"/>
    <w:rsid w:val="007237EE"/>
    <w:rsid w:val="007253B3"/>
    <w:rsid w:val="00726C4F"/>
    <w:rsid w:val="0073034E"/>
    <w:rsid w:val="007318B1"/>
    <w:rsid w:val="00731D68"/>
    <w:rsid w:val="00736EF7"/>
    <w:rsid w:val="0073713C"/>
    <w:rsid w:val="00745AEE"/>
    <w:rsid w:val="0075037A"/>
    <w:rsid w:val="0075220A"/>
    <w:rsid w:val="00752698"/>
    <w:rsid w:val="007543B7"/>
    <w:rsid w:val="00754761"/>
    <w:rsid w:val="007554B3"/>
    <w:rsid w:val="00755F0D"/>
    <w:rsid w:val="00757302"/>
    <w:rsid w:val="00760A9E"/>
    <w:rsid w:val="00761A07"/>
    <w:rsid w:val="00762B9E"/>
    <w:rsid w:val="00762B9F"/>
    <w:rsid w:val="00770691"/>
    <w:rsid w:val="00770963"/>
    <w:rsid w:val="007731D7"/>
    <w:rsid w:val="00773802"/>
    <w:rsid w:val="00773DE9"/>
    <w:rsid w:val="00775393"/>
    <w:rsid w:val="00775BF0"/>
    <w:rsid w:val="00777348"/>
    <w:rsid w:val="00781A1E"/>
    <w:rsid w:val="00782216"/>
    <w:rsid w:val="007861B0"/>
    <w:rsid w:val="00786974"/>
    <w:rsid w:val="00786A35"/>
    <w:rsid w:val="00787A98"/>
    <w:rsid w:val="00790B37"/>
    <w:rsid w:val="00793C58"/>
    <w:rsid w:val="00794BE0"/>
    <w:rsid w:val="00797E28"/>
    <w:rsid w:val="007A09A8"/>
    <w:rsid w:val="007A0D47"/>
    <w:rsid w:val="007A1D98"/>
    <w:rsid w:val="007A4259"/>
    <w:rsid w:val="007A728D"/>
    <w:rsid w:val="007B1C17"/>
    <w:rsid w:val="007B3433"/>
    <w:rsid w:val="007B49D7"/>
    <w:rsid w:val="007B5564"/>
    <w:rsid w:val="007B6585"/>
    <w:rsid w:val="007B669F"/>
    <w:rsid w:val="007C10DD"/>
    <w:rsid w:val="007C2BFA"/>
    <w:rsid w:val="007C3169"/>
    <w:rsid w:val="007D580D"/>
    <w:rsid w:val="007E2508"/>
    <w:rsid w:val="007F0260"/>
    <w:rsid w:val="007F090D"/>
    <w:rsid w:val="007F335C"/>
    <w:rsid w:val="007F6885"/>
    <w:rsid w:val="00803732"/>
    <w:rsid w:val="00804865"/>
    <w:rsid w:val="0080539E"/>
    <w:rsid w:val="0080570F"/>
    <w:rsid w:val="00805D35"/>
    <w:rsid w:val="008069C1"/>
    <w:rsid w:val="00807CE8"/>
    <w:rsid w:val="00820FC5"/>
    <w:rsid w:val="008220A8"/>
    <w:rsid w:val="00822506"/>
    <w:rsid w:val="008267A0"/>
    <w:rsid w:val="008302F8"/>
    <w:rsid w:val="008314FC"/>
    <w:rsid w:val="0083447D"/>
    <w:rsid w:val="00841A88"/>
    <w:rsid w:val="00841D22"/>
    <w:rsid w:val="00844343"/>
    <w:rsid w:val="00844B4C"/>
    <w:rsid w:val="008451E1"/>
    <w:rsid w:val="008548CF"/>
    <w:rsid w:val="008621F3"/>
    <w:rsid w:val="00862F64"/>
    <w:rsid w:val="00864F32"/>
    <w:rsid w:val="00876365"/>
    <w:rsid w:val="008764EF"/>
    <w:rsid w:val="008854B5"/>
    <w:rsid w:val="008856B1"/>
    <w:rsid w:val="00890174"/>
    <w:rsid w:val="0089106F"/>
    <w:rsid w:val="00894192"/>
    <w:rsid w:val="008A1531"/>
    <w:rsid w:val="008A1704"/>
    <w:rsid w:val="008B0D74"/>
    <w:rsid w:val="008B2055"/>
    <w:rsid w:val="008B4122"/>
    <w:rsid w:val="008B4C22"/>
    <w:rsid w:val="008B64EF"/>
    <w:rsid w:val="008C17F7"/>
    <w:rsid w:val="008C20DB"/>
    <w:rsid w:val="008C588D"/>
    <w:rsid w:val="008D3956"/>
    <w:rsid w:val="008D3F47"/>
    <w:rsid w:val="008D3F96"/>
    <w:rsid w:val="008E078E"/>
    <w:rsid w:val="008E17B9"/>
    <w:rsid w:val="008E5119"/>
    <w:rsid w:val="008E53B3"/>
    <w:rsid w:val="008E579E"/>
    <w:rsid w:val="008F0882"/>
    <w:rsid w:val="008F2425"/>
    <w:rsid w:val="008F70A4"/>
    <w:rsid w:val="00900804"/>
    <w:rsid w:val="00900B48"/>
    <w:rsid w:val="00902A13"/>
    <w:rsid w:val="00905588"/>
    <w:rsid w:val="00906279"/>
    <w:rsid w:val="00907D5E"/>
    <w:rsid w:val="00911856"/>
    <w:rsid w:val="00917977"/>
    <w:rsid w:val="009203D9"/>
    <w:rsid w:val="00920C44"/>
    <w:rsid w:val="009237F0"/>
    <w:rsid w:val="009263A3"/>
    <w:rsid w:val="00926F36"/>
    <w:rsid w:val="00927821"/>
    <w:rsid w:val="0093168E"/>
    <w:rsid w:val="00931DB9"/>
    <w:rsid w:val="00932974"/>
    <w:rsid w:val="00933669"/>
    <w:rsid w:val="00934183"/>
    <w:rsid w:val="00936D0C"/>
    <w:rsid w:val="00936D58"/>
    <w:rsid w:val="00944EEA"/>
    <w:rsid w:val="00950141"/>
    <w:rsid w:val="009519E5"/>
    <w:rsid w:val="009551C8"/>
    <w:rsid w:val="00956E62"/>
    <w:rsid w:val="00961CC5"/>
    <w:rsid w:val="00962BB5"/>
    <w:rsid w:val="009671BC"/>
    <w:rsid w:val="00971402"/>
    <w:rsid w:val="00973627"/>
    <w:rsid w:val="009818A8"/>
    <w:rsid w:val="0098226D"/>
    <w:rsid w:val="00983992"/>
    <w:rsid w:val="00986195"/>
    <w:rsid w:val="009876A9"/>
    <w:rsid w:val="00987880"/>
    <w:rsid w:val="00990DC3"/>
    <w:rsid w:val="00991065"/>
    <w:rsid w:val="00991526"/>
    <w:rsid w:val="00992CA5"/>
    <w:rsid w:val="00994E21"/>
    <w:rsid w:val="009A0C24"/>
    <w:rsid w:val="009A142B"/>
    <w:rsid w:val="009A20FF"/>
    <w:rsid w:val="009A4EB6"/>
    <w:rsid w:val="009B16CD"/>
    <w:rsid w:val="009B2EDF"/>
    <w:rsid w:val="009C1CE0"/>
    <w:rsid w:val="009C220F"/>
    <w:rsid w:val="009C3E16"/>
    <w:rsid w:val="009C72E0"/>
    <w:rsid w:val="009E1937"/>
    <w:rsid w:val="009E73D0"/>
    <w:rsid w:val="009E7CB1"/>
    <w:rsid w:val="009F1C91"/>
    <w:rsid w:val="009F302E"/>
    <w:rsid w:val="009F43DE"/>
    <w:rsid w:val="009F4FD9"/>
    <w:rsid w:val="009F5608"/>
    <w:rsid w:val="009F60D9"/>
    <w:rsid w:val="009F71E1"/>
    <w:rsid w:val="00A00086"/>
    <w:rsid w:val="00A04EAE"/>
    <w:rsid w:val="00A05C65"/>
    <w:rsid w:val="00A06266"/>
    <w:rsid w:val="00A12BC9"/>
    <w:rsid w:val="00A14589"/>
    <w:rsid w:val="00A147EB"/>
    <w:rsid w:val="00A158C5"/>
    <w:rsid w:val="00A21D0B"/>
    <w:rsid w:val="00A24EC3"/>
    <w:rsid w:val="00A25B1A"/>
    <w:rsid w:val="00A313EE"/>
    <w:rsid w:val="00A33490"/>
    <w:rsid w:val="00A34549"/>
    <w:rsid w:val="00A35BDF"/>
    <w:rsid w:val="00A368AA"/>
    <w:rsid w:val="00A37256"/>
    <w:rsid w:val="00A42DE2"/>
    <w:rsid w:val="00A4484F"/>
    <w:rsid w:val="00A451AE"/>
    <w:rsid w:val="00A45E5B"/>
    <w:rsid w:val="00A51B4A"/>
    <w:rsid w:val="00A52AA4"/>
    <w:rsid w:val="00A5633E"/>
    <w:rsid w:val="00A568CE"/>
    <w:rsid w:val="00A605B6"/>
    <w:rsid w:val="00A61B40"/>
    <w:rsid w:val="00A65C13"/>
    <w:rsid w:val="00A65DDB"/>
    <w:rsid w:val="00A66325"/>
    <w:rsid w:val="00A66410"/>
    <w:rsid w:val="00A70290"/>
    <w:rsid w:val="00A71A3D"/>
    <w:rsid w:val="00A71D1D"/>
    <w:rsid w:val="00A73AEF"/>
    <w:rsid w:val="00A76E80"/>
    <w:rsid w:val="00A805F4"/>
    <w:rsid w:val="00A80824"/>
    <w:rsid w:val="00A812BA"/>
    <w:rsid w:val="00A83D82"/>
    <w:rsid w:val="00A84AF5"/>
    <w:rsid w:val="00A85D5E"/>
    <w:rsid w:val="00A936CE"/>
    <w:rsid w:val="00A9383C"/>
    <w:rsid w:val="00A95377"/>
    <w:rsid w:val="00AA2DBE"/>
    <w:rsid w:val="00AA326F"/>
    <w:rsid w:val="00AA3F78"/>
    <w:rsid w:val="00AA6A0B"/>
    <w:rsid w:val="00AA744F"/>
    <w:rsid w:val="00AB39FD"/>
    <w:rsid w:val="00AB7F91"/>
    <w:rsid w:val="00AC0DD0"/>
    <w:rsid w:val="00AC2D80"/>
    <w:rsid w:val="00AC37F0"/>
    <w:rsid w:val="00AC7119"/>
    <w:rsid w:val="00AD1359"/>
    <w:rsid w:val="00AD4117"/>
    <w:rsid w:val="00AD4393"/>
    <w:rsid w:val="00AD7291"/>
    <w:rsid w:val="00AE0596"/>
    <w:rsid w:val="00AE31D6"/>
    <w:rsid w:val="00AE40EB"/>
    <w:rsid w:val="00AF24C2"/>
    <w:rsid w:val="00AF2AA6"/>
    <w:rsid w:val="00AF3D46"/>
    <w:rsid w:val="00B01ADC"/>
    <w:rsid w:val="00B023CB"/>
    <w:rsid w:val="00B07E63"/>
    <w:rsid w:val="00B125C2"/>
    <w:rsid w:val="00B12FA4"/>
    <w:rsid w:val="00B15067"/>
    <w:rsid w:val="00B166A5"/>
    <w:rsid w:val="00B20F36"/>
    <w:rsid w:val="00B21AE2"/>
    <w:rsid w:val="00B2282F"/>
    <w:rsid w:val="00B27912"/>
    <w:rsid w:val="00B43CBC"/>
    <w:rsid w:val="00B43FB6"/>
    <w:rsid w:val="00B442D4"/>
    <w:rsid w:val="00B44E7E"/>
    <w:rsid w:val="00B52517"/>
    <w:rsid w:val="00B530C4"/>
    <w:rsid w:val="00B56855"/>
    <w:rsid w:val="00B604AD"/>
    <w:rsid w:val="00B623E6"/>
    <w:rsid w:val="00B70D92"/>
    <w:rsid w:val="00B722FE"/>
    <w:rsid w:val="00B72FB1"/>
    <w:rsid w:val="00B74D81"/>
    <w:rsid w:val="00B750D9"/>
    <w:rsid w:val="00B753D2"/>
    <w:rsid w:val="00B768E9"/>
    <w:rsid w:val="00B81ACC"/>
    <w:rsid w:val="00B83E39"/>
    <w:rsid w:val="00B9631A"/>
    <w:rsid w:val="00B97283"/>
    <w:rsid w:val="00BA0D3F"/>
    <w:rsid w:val="00BA32F2"/>
    <w:rsid w:val="00BA6280"/>
    <w:rsid w:val="00BB3264"/>
    <w:rsid w:val="00BB6EBB"/>
    <w:rsid w:val="00BC003D"/>
    <w:rsid w:val="00BC04D9"/>
    <w:rsid w:val="00BC17BA"/>
    <w:rsid w:val="00BC3EC6"/>
    <w:rsid w:val="00BC7632"/>
    <w:rsid w:val="00BD0A8F"/>
    <w:rsid w:val="00BD0ACE"/>
    <w:rsid w:val="00BD6552"/>
    <w:rsid w:val="00BE02A2"/>
    <w:rsid w:val="00BE122B"/>
    <w:rsid w:val="00BE7CC5"/>
    <w:rsid w:val="00BF74CC"/>
    <w:rsid w:val="00C00175"/>
    <w:rsid w:val="00C00473"/>
    <w:rsid w:val="00C03510"/>
    <w:rsid w:val="00C040D2"/>
    <w:rsid w:val="00C045EA"/>
    <w:rsid w:val="00C04963"/>
    <w:rsid w:val="00C05E1C"/>
    <w:rsid w:val="00C06509"/>
    <w:rsid w:val="00C10D63"/>
    <w:rsid w:val="00C12F31"/>
    <w:rsid w:val="00C14534"/>
    <w:rsid w:val="00C14AE0"/>
    <w:rsid w:val="00C150F9"/>
    <w:rsid w:val="00C15E7B"/>
    <w:rsid w:val="00C20685"/>
    <w:rsid w:val="00C21FDD"/>
    <w:rsid w:val="00C24D4B"/>
    <w:rsid w:val="00C2518C"/>
    <w:rsid w:val="00C254BC"/>
    <w:rsid w:val="00C31567"/>
    <w:rsid w:val="00C3156A"/>
    <w:rsid w:val="00C3602B"/>
    <w:rsid w:val="00C370B1"/>
    <w:rsid w:val="00C40BD1"/>
    <w:rsid w:val="00C43831"/>
    <w:rsid w:val="00C46A38"/>
    <w:rsid w:val="00C50014"/>
    <w:rsid w:val="00C50925"/>
    <w:rsid w:val="00C5238E"/>
    <w:rsid w:val="00C551FF"/>
    <w:rsid w:val="00C55229"/>
    <w:rsid w:val="00C55C4B"/>
    <w:rsid w:val="00C56ED6"/>
    <w:rsid w:val="00C57280"/>
    <w:rsid w:val="00C573AC"/>
    <w:rsid w:val="00C6061C"/>
    <w:rsid w:val="00C614BB"/>
    <w:rsid w:val="00C653EA"/>
    <w:rsid w:val="00C65B12"/>
    <w:rsid w:val="00C6624E"/>
    <w:rsid w:val="00C66E8D"/>
    <w:rsid w:val="00C708F6"/>
    <w:rsid w:val="00C74BDD"/>
    <w:rsid w:val="00C86355"/>
    <w:rsid w:val="00CA321F"/>
    <w:rsid w:val="00CA554E"/>
    <w:rsid w:val="00CB2778"/>
    <w:rsid w:val="00CB3A56"/>
    <w:rsid w:val="00CB7F5C"/>
    <w:rsid w:val="00CC0B89"/>
    <w:rsid w:val="00CD0F0B"/>
    <w:rsid w:val="00CD511D"/>
    <w:rsid w:val="00CD7EB8"/>
    <w:rsid w:val="00CE0A6E"/>
    <w:rsid w:val="00CE4015"/>
    <w:rsid w:val="00CE526B"/>
    <w:rsid w:val="00CE5484"/>
    <w:rsid w:val="00CF1BB4"/>
    <w:rsid w:val="00D04700"/>
    <w:rsid w:val="00D062B3"/>
    <w:rsid w:val="00D07D83"/>
    <w:rsid w:val="00D12478"/>
    <w:rsid w:val="00D170F4"/>
    <w:rsid w:val="00D17B17"/>
    <w:rsid w:val="00D20273"/>
    <w:rsid w:val="00D20875"/>
    <w:rsid w:val="00D21737"/>
    <w:rsid w:val="00D24310"/>
    <w:rsid w:val="00D253B3"/>
    <w:rsid w:val="00D26FCF"/>
    <w:rsid w:val="00D36257"/>
    <w:rsid w:val="00D40004"/>
    <w:rsid w:val="00D43C0E"/>
    <w:rsid w:val="00D450E8"/>
    <w:rsid w:val="00D45AF2"/>
    <w:rsid w:val="00D51D6E"/>
    <w:rsid w:val="00D5590A"/>
    <w:rsid w:val="00D57383"/>
    <w:rsid w:val="00D60AA6"/>
    <w:rsid w:val="00D60BDE"/>
    <w:rsid w:val="00D64CC9"/>
    <w:rsid w:val="00D6519A"/>
    <w:rsid w:val="00D65596"/>
    <w:rsid w:val="00D66D04"/>
    <w:rsid w:val="00D74E49"/>
    <w:rsid w:val="00D75BB0"/>
    <w:rsid w:val="00D76556"/>
    <w:rsid w:val="00D76DAC"/>
    <w:rsid w:val="00D76E86"/>
    <w:rsid w:val="00D82467"/>
    <w:rsid w:val="00D842F7"/>
    <w:rsid w:val="00D85AF6"/>
    <w:rsid w:val="00D87B72"/>
    <w:rsid w:val="00D93238"/>
    <w:rsid w:val="00D945EF"/>
    <w:rsid w:val="00DB07CE"/>
    <w:rsid w:val="00DB384E"/>
    <w:rsid w:val="00DB7448"/>
    <w:rsid w:val="00DC46EE"/>
    <w:rsid w:val="00DC70A9"/>
    <w:rsid w:val="00DD2DDE"/>
    <w:rsid w:val="00DD2FA2"/>
    <w:rsid w:val="00DD4208"/>
    <w:rsid w:val="00DE2A76"/>
    <w:rsid w:val="00DE3238"/>
    <w:rsid w:val="00DE4419"/>
    <w:rsid w:val="00DE5A69"/>
    <w:rsid w:val="00DF1D72"/>
    <w:rsid w:val="00DF1FE2"/>
    <w:rsid w:val="00DF4CDC"/>
    <w:rsid w:val="00DF703C"/>
    <w:rsid w:val="00DF78DF"/>
    <w:rsid w:val="00E01272"/>
    <w:rsid w:val="00E02035"/>
    <w:rsid w:val="00E0240B"/>
    <w:rsid w:val="00E04AE6"/>
    <w:rsid w:val="00E05440"/>
    <w:rsid w:val="00E061D5"/>
    <w:rsid w:val="00E0686E"/>
    <w:rsid w:val="00E06D8D"/>
    <w:rsid w:val="00E06F7F"/>
    <w:rsid w:val="00E247FF"/>
    <w:rsid w:val="00E2521F"/>
    <w:rsid w:val="00E4179A"/>
    <w:rsid w:val="00E474FE"/>
    <w:rsid w:val="00E47B45"/>
    <w:rsid w:val="00E514D9"/>
    <w:rsid w:val="00E51C73"/>
    <w:rsid w:val="00E52FC1"/>
    <w:rsid w:val="00E546DE"/>
    <w:rsid w:val="00E5492A"/>
    <w:rsid w:val="00E54EAC"/>
    <w:rsid w:val="00E55B54"/>
    <w:rsid w:val="00E55BF0"/>
    <w:rsid w:val="00E5627B"/>
    <w:rsid w:val="00E56BDD"/>
    <w:rsid w:val="00E57414"/>
    <w:rsid w:val="00E622E1"/>
    <w:rsid w:val="00E63B2B"/>
    <w:rsid w:val="00E66A42"/>
    <w:rsid w:val="00E7039A"/>
    <w:rsid w:val="00E72914"/>
    <w:rsid w:val="00E7622C"/>
    <w:rsid w:val="00E77423"/>
    <w:rsid w:val="00E7763E"/>
    <w:rsid w:val="00E77901"/>
    <w:rsid w:val="00E81131"/>
    <w:rsid w:val="00E82C97"/>
    <w:rsid w:val="00E8632F"/>
    <w:rsid w:val="00E9224B"/>
    <w:rsid w:val="00E933AB"/>
    <w:rsid w:val="00E9775D"/>
    <w:rsid w:val="00EA0E09"/>
    <w:rsid w:val="00EA2223"/>
    <w:rsid w:val="00EA542A"/>
    <w:rsid w:val="00EA5940"/>
    <w:rsid w:val="00EA5A26"/>
    <w:rsid w:val="00EB3A53"/>
    <w:rsid w:val="00EB5C60"/>
    <w:rsid w:val="00EB7120"/>
    <w:rsid w:val="00EB73A7"/>
    <w:rsid w:val="00EB73C8"/>
    <w:rsid w:val="00EC1A26"/>
    <w:rsid w:val="00ED1616"/>
    <w:rsid w:val="00ED4E4C"/>
    <w:rsid w:val="00ED7B4B"/>
    <w:rsid w:val="00EE497D"/>
    <w:rsid w:val="00EE6EF9"/>
    <w:rsid w:val="00EE7A8F"/>
    <w:rsid w:val="00EF4291"/>
    <w:rsid w:val="00EF5130"/>
    <w:rsid w:val="00F00307"/>
    <w:rsid w:val="00F01072"/>
    <w:rsid w:val="00F02BA2"/>
    <w:rsid w:val="00F031E7"/>
    <w:rsid w:val="00F04BA7"/>
    <w:rsid w:val="00F05A0D"/>
    <w:rsid w:val="00F1006E"/>
    <w:rsid w:val="00F111BD"/>
    <w:rsid w:val="00F1238B"/>
    <w:rsid w:val="00F1780B"/>
    <w:rsid w:val="00F2265F"/>
    <w:rsid w:val="00F258E5"/>
    <w:rsid w:val="00F26BC2"/>
    <w:rsid w:val="00F274E5"/>
    <w:rsid w:val="00F27503"/>
    <w:rsid w:val="00F343B0"/>
    <w:rsid w:val="00F41180"/>
    <w:rsid w:val="00F418E2"/>
    <w:rsid w:val="00F43D7C"/>
    <w:rsid w:val="00F43E13"/>
    <w:rsid w:val="00F5030A"/>
    <w:rsid w:val="00F5032A"/>
    <w:rsid w:val="00F512B5"/>
    <w:rsid w:val="00F52660"/>
    <w:rsid w:val="00F54417"/>
    <w:rsid w:val="00F54938"/>
    <w:rsid w:val="00F54D8E"/>
    <w:rsid w:val="00F54E3C"/>
    <w:rsid w:val="00F57B13"/>
    <w:rsid w:val="00F57DBA"/>
    <w:rsid w:val="00F60FC0"/>
    <w:rsid w:val="00F64BC6"/>
    <w:rsid w:val="00F6577B"/>
    <w:rsid w:val="00F679A9"/>
    <w:rsid w:val="00F72B72"/>
    <w:rsid w:val="00F76078"/>
    <w:rsid w:val="00F77874"/>
    <w:rsid w:val="00F82A50"/>
    <w:rsid w:val="00F8597E"/>
    <w:rsid w:val="00F8749E"/>
    <w:rsid w:val="00F91219"/>
    <w:rsid w:val="00F923D9"/>
    <w:rsid w:val="00F9368A"/>
    <w:rsid w:val="00F94C25"/>
    <w:rsid w:val="00F96632"/>
    <w:rsid w:val="00FA0E2B"/>
    <w:rsid w:val="00FA4757"/>
    <w:rsid w:val="00FB0309"/>
    <w:rsid w:val="00FB0CCC"/>
    <w:rsid w:val="00FB3C37"/>
    <w:rsid w:val="00FB5657"/>
    <w:rsid w:val="00FC0EA9"/>
    <w:rsid w:val="00FC3C06"/>
    <w:rsid w:val="00FC62E6"/>
    <w:rsid w:val="00FC62F9"/>
    <w:rsid w:val="00FD1A73"/>
    <w:rsid w:val="00FD39CB"/>
    <w:rsid w:val="00FE064C"/>
    <w:rsid w:val="00FE1528"/>
    <w:rsid w:val="00FE5383"/>
    <w:rsid w:val="00FE57BB"/>
    <w:rsid w:val="00FF63D8"/>
    <w:rsid w:val="00FF66A4"/>
    <w:rsid w:val="00FF727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2350E52F"/>
  <w15:docId w15:val="{B16A4C1E-CA59-4283-86F7-AD61E1C4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608"/>
    <w:pPr>
      <w:jc w:val="both"/>
    </w:pPr>
    <w:rPr>
      <w:rFonts w:ascii="Times New Roman" w:eastAsia="Times New Roman" w:hAnsi="Times New Roman"/>
      <w:sz w:val="24"/>
      <w:szCs w:val="24"/>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rsid w:val="009F5608"/>
    <w:pPr>
      <w:tabs>
        <w:tab w:val="center" w:pos="4252"/>
        <w:tab w:val="right" w:pos="8504"/>
      </w:tabs>
    </w:pPr>
    <w:rPr>
      <w:rFonts w:eastAsia="Calibri"/>
      <w:lang w:eastAsia="pt-PT"/>
    </w:rPr>
  </w:style>
  <w:style w:type="character" w:customStyle="1" w:styleId="CabealhoCarter">
    <w:name w:val="Cabeçalho Caráter"/>
    <w:link w:val="Cabealho"/>
    <w:uiPriority w:val="99"/>
    <w:rsid w:val="009F5608"/>
    <w:rPr>
      <w:rFonts w:ascii="Times New Roman" w:hAnsi="Times New Roman" w:cs="Times New Roman"/>
      <w:sz w:val="24"/>
      <w:szCs w:val="24"/>
      <w:lang w:eastAsia="pt-PT"/>
    </w:rPr>
  </w:style>
  <w:style w:type="paragraph" w:styleId="Textodebalo">
    <w:name w:val="Balloon Text"/>
    <w:basedOn w:val="Normal"/>
    <w:link w:val="TextodebaloCarter"/>
    <w:uiPriority w:val="99"/>
    <w:semiHidden/>
    <w:rsid w:val="009F5608"/>
    <w:rPr>
      <w:rFonts w:ascii="Tahoma" w:eastAsia="Calibri" w:hAnsi="Tahoma"/>
      <w:sz w:val="16"/>
      <w:szCs w:val="16"/>
    </w:rPr>
  </w:style>
  <w:style w:type="character" w:customStyle="1" w:styleId="TextodebaloCarter">
    <w:name w:val="Texto de balão Caráter"/>
    <w:link w:val="Textodebalo"/>
    <w:uiPriority w:val="99"/>
    <w:semiHidden/>
    <w:rsid w:val="009F5608"/>
    <w:rPr>
      <w:rFonts w:ascii="Tahoma" w:hAnsi="Tahoma" w:cs="Tahoma"/>
      <w:sz w:val="16"/>
      <w:szCs w:val="16"/>
    </w:rPr>
  </w:style>
  <w:style w:type="paragraph" w:styleId="Rodap">
    <w:name w:val="footer"/>
    <w:basedOn w:val="Normal"/>
    <w:link w:val="RodapCarter"/>
    <w:uiPriority w:val="99"/>
    <w:rsid w:val="009F5608"/>
    <w:pPr>
      <w:tabs>
        <w:tab w:val="center" w:pos="4252"/>
        <w:tab w:val="right" w:pos="8504"/>
      </w:tabs>
    </w:pPr>
    <w:rPr>
      <w:rFonts w:eastAsia="Calibri"/>
    </w:rPr>
  </w:style>
  <w:style w:type="character" w:customStyle="1" w:styleId="RodapCarter">
    <w:name w:val="Rodapé Caráter"/>
    <w:link w:val="Rodap"/>
    <w:uiPriority w:val="99"/>
    <w:rsid w:val="009F5608"/>
    <w:rPr>
      <w:rFonts w:ascii="Times New Roman" w:hAnsi="Times New Roman" w:cs="Times New Roman"/>
      <w:sz w:val="24"/>
      <w:szCs w:val="24"/>
    </w:rPr>
  </w:style>
  <w:style w:type="character" w:styleId="Hiperligao">
    <w:name w:val="Hyperlink"/>
    <w:uiPriority w:val="99"/>
    <w:rsid w:val="009F5608"/>
    <w:rPr>
      <w:color w:val="0000FF"/>
      <w:u w:val="single"/>
    </w:rPr>
  </w:style>
  <w:style w:type="table" w:styleId="Tabelacomgrelha">
    <w:name w:val="Table Grid"/>
    <w:basedOn w:val="Tabelanormal"/>
    <w:uiPriority w:val="99"/>
    <w:rsid w:val="009F560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uiPriority w:val="99"/>
    <w:semiHidden/>
    <w:rsid w:val="008C20DB"/>
    <w:rPr>
      <w:color w:val="808080"/>
    </w:rPr>
  </w:style>
  <w:style w:type="paragraph" w:styleId="PargrafodaLista">
    <w:name w:val="List Paragraph"/>
    <w:basedOn w:val="Normal"/>
    <w:uiPriority w:val="99"/>
    <w:qFormat/>
    <w:rsid w:val="00261E3B"/>
    <w:pPr>
      <w:ind w:left="720"/>
      <w:contextualSpacing/>
    </w:pPr>
    <w:rPr>
      <w:lang w:eastAsia="pt-PT"/>
    </w:rPr>
  </w:style>
  <w:style w:type="paragraph" w:styleId="Textodenotaderodap">
    <w:name w:val="footnote text"/>
    <w:basedOn w:val="Normal"/>
    <w:link w:val="TextodenotaderodapCarter"/>
    <w:uiPriority w:val="99"/>
    <w:semiHidden/>
    <w:rsid w:val="00261E3B"/>
    <w:pPr>
      <w:jc w:val="left"/>
    </w:pPr>
    <w:rPr>
      <w:rFonts w:ascii="Calibri" w:eastAsia="Calibri" w:hAnsi="Calibri"/>
      <w:sz w:val="20"/>
      <w:szCs w:val="20"/>
    </w:rPr>
  </w:style>
  <w:style w:type="character" w:customStyle="1" w:styleId="TextodenotaderodapCarter">
    <w:name w:val="Texto de nota de rodapé Caráter"/>
    <w:link w:val="Textodenotaderodap"/>
    <w:uiPriority w:val="99"/>
    <w:semiHidden/>
    <w:rsid w:val="00261E3B"/>
    <w:rPr>
      <w:lang w:eastAsia="en-US"/>
    </w:rPr>
  </w:style>
  <w:style w:type="character" w:styleId="Refdenotaderodap">
    <w:name w:val="footnote reference"/>
    <w:uiPriority w:val="99"/>
    <w:semiHidden/>
    <w:rsid w:val="00261E3B"/>
    <w:rPr>
      <w:vertAlign w:val="superscript"/>
    </w:rPr>
  </w:style>
  <w:style w:type="paragraph" w:customStyle="1" w:styleId="Default">
    <w:name w:val="Default"/>
    <w:rsid w:val="002609BD"/>
    <w:pPr>
      <w:autoSpaceDE w:val="0"/>
      <w:autoSpaceDN w:val="0"/>
      <w:adjustRightInd w:val="0"/>
    </w:pPr>
    <w:rPr>
      <w:rFonts w:ascii="Times New Roman" w:hAnsi="Times New Roman"/>
      <w:color w:val="000000"/>
      <w:sz w:val="24"/>
      <w:szCs w:val="24"/>
    </w:rPr>
  </w:style>
  <w:style w:type="paragraph" w:customStyle="1" w:styleId="text11">
    <w:name w:val="text11"/>
    <w:basedOn w:val="Normal"/>
    <w:rsid w:val="0026508A"/>
    <w:pPr>
      <w:spacing w:before="100" w:beforeAutospacing="1" w:after="100" w:afterAutospacing="1"/>
      <w:ind w:left="450"/>
      <w:jc w:val="left"/>
    </w:pPr>
    <w:rPr>
      <w:rFonts w:ascii="proxima-nova-alt" w:hAnsi="proxima-nova-alt"/>
      <w:color w:val="222222"/>
      <w:spacing w:val="8"/>
      <w:lang w:val="en-GB" w:eastAsia="en-GB"/>
    </w:rPr>
  </w:style>
  <w:style w:type="paragraph" w:styleId="HTMLpr-formatado">
    <w:name w:val="HTML Preformatted"/>
    <w:basedOn w:val="Normal"/>
    <w:link w:val="HTMLpr-formatadoCarter"/>
    <w:uiPriority w:val="99"/>
    <w:unhideWhenUsed/>
    <w:rsid w:val="007A7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pt-PT"/>
    </w:rPr>
  </w:style>
  <w:style w:type="character" w:customStyle="1" w:styleId="HTMLpr-formatadoCarter">
    <w:name w:val="HTML pré-formatado Caráter"/>
    <w:basedOn w:val="Tipodeletrapredefinidodopargrafo"/>
    <w:link w:val="HTMLpr-formatado"/>
    <w:uiPriority w:val="99"/>
    <w:rsid w:val="007A728D"/>
    <w:rPr>
      <w:rFonts w:ascii="Courier New" w:eastAsia="Times New Roman" w:hAnsi="Courier New" w:cs="Courier New"/>
    </w:rPr>
  </w:style>
  <w:style w:type="character" w:customStyle="1" w:styleId="tlid-translation">
    <w:name w:val="tlid-translation"/>
    <w:basedOn w:val="Tipodeletrapredefinidodopargrafo"/>
    <w:rsid w:val="00730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55843">
      <w:bodyDiv w:val="1"/>
      <w:marLeft w:val="0"/>
      <w:marRight w:val="0"/>
      <w:marTop w:val="0"/>
      <w:marBottom w:val="0"/>
      <w:divBdr>
        <w:top w:val="none" w:sz="0" w:space="0" w:color="auto"/>
        <w:left w:val="none" w:sz="0" w:space="0" w:color="auto"/>
        <w:bottom w:val="none" w:sz="0" w:space="0" w:color="auto"/>
        <w:right w:val="none" w:sz="0" w:space="0" w:color="auto"/>
      </w:divBdr>
      <w:divsChild>
        <w:div w:id="2026244707">
          <w:marLeft w:val="0"/>
          <w:marRight w:val="0"/>
          <w:marTop w:val="0"/>
          <w:marBottom w:val="0"/>
          <w:divBdr>
            <w:top w:val="none" w:sz="0" w:space="0" w:color="auto"/>
            <w:left w:val="none" w:sz="0" w:space="0" w:color="auto"/>
            <w:bottom w:val="none" w:sz="0" w:space="0" w:color="auto"/>
            <w:right w:val="none" w:sz="0" w:space="0" w:color="auto"/>
          </w:divBdr>
          <w:divsChild>
            <w:div w:id="1811362719">
              <w:marLeft w:val="0"/>
              <w:marRight w:val="0"/>
              <w:marTop w:val="0"/>
              <w:marBottom w:val="0"/>
              <w:divBdr>
                <w:top w:val="none" w:sz="0" w:space="0" w:color="auto"/>
                <w:left w:val="none" w:sz="0" w:space="0" w:color="auto"/>
                <w:bottom w:val="none" w:sz="0" w:space="0" w:color="auto"/>
                <w:right w:val="none" w:sz="0" w:space="0" w:color="auto"/>
              </w:divBdr>
              <w:divsChild>
                <w:div w:id="1745027378">
                  <w:marLeft w:val="0"/>
                  <w:marRight w:val="0"/>
                  <w:marTop w:val="0"/>
                  <w:marBottom w:val="0"/>
                  <w:divBdr>
                    <w:top w:val="none" w:sz="0" w:space="0" w:color="auto"/>
                    <w:left w:val="none" w:sz="0" w:space="0" w:color="auto"/>
                    <w:bottom w:val="none" w:sz="0" w:space="0" w:color="auto"/>
                    <w:right w:val="none" w:sz="0" w:space="0" w:color="auto"/>
                  </w:divBdr>
                  <w:divsChild>
                    <w:div w:id="898134927">
                      <w:marLeft w:val="0"/>
                      <w:marRight w:val="0"/>
                      <w:marTop w:val="0"/>
                      <w:marBottom w:val="0"/>
                      <w:divBdr>
                        <w:top w:val="none" w:sz="0" w:space="0" w:color="auto"/>
                        <w:left w:val="none" w:sz="0" w:space="0" w:color="auto"/>
                        <w:bottom w:val="none" w:sz="0" w:space="0" w:color="auto"/>
                        <w:right w:val="none" w:sz="0" w:space="0" w:color="auto"/>
                      </w:divBdr>
                      <w:divsChild>
                        <w:div w:id="895431014">
                          <w:marLeft w:val="0"/>
                          <w:marRight w:val="0"/>
                          <w:marTop w:val="0"/>
                          <w:marBottom w:val="0"/>
                          <w:divBdr>
                            <w:top w:val="none" w:sz="0" w:space="0" w:color="auto"/>
                            <w:left w:val="none" w:sz="0" w:space="0" w:color="auto"/>
                            <w:bottom w:val="none" w:sz="0" w:space="0" w:color="auto"/>
                            <w:right w:val="none" w:sz="0" w:space="0" w:color="auto"/>
                          </w:divBdr>
                          <w:divsChild>
                            <w:div w:id="1855655535">
                              <w:marLeft w:val="2070"/>
                              <w:marRight w:val="3960"/>
                              <w:marTop w:val="0"/>
                              <w:marBottom w:val="0"/>
                              <w:divBdr>
                                <w:top w:val="none" w:sz="0" w:space="0" w:color="auto"/>
                                <w:left w:val="none" w:sz="0" w:space="0" w:color="auto"/>
                                <w:bottom w:val="none" w:sz="0" w:space="0" w:color="auto"/>
                                <w:right w:val="none" w:sz="0" w:space="0" w:color="auto"/>
                              </w:divBdr>
                              <w:divsChild>
                                <w:div w:id="71515120">
                                  <w:marLeft w:val="0"/>
                                  <w:marRight w:val="0"/>
                                  <w:marTop w:val="0"/>
                                  <w:marBottom w:val="0"/>
                                  <w:divBdr>
                                    <w:top w:val="none" w:sz="0" w:space="0" w:color="auto"/>
                                    <w:left w:val="none" w:sz="0" w:space="0" w:color="auto"/>
                                    <w:bottom w:val="none" w:sz="0" w:space="0" w:color="auto"/>
                                    <w:right w:val="none" w:sz="0" w:space="0" w:color="auto"/>
                                  </w:divBdr>
                                  <w:divsChild>
                                    <w:div w:id="666714887">
                                      <w:marLeft w:val="0"/>
                                      <w:marRight w:val="0"/>
                                      <w:marTop w:val="0"/>
                                      <w:marBottom w:val="0"/>
                                      <w:divBdr>
                                        <w:top w:val="none" w:sz="0" w:space="0" w:color="auto"/>
                                        <w:left w:val="none" w:sz="0" w:space="0" w:color="auto"/>
                                        <w:bottom w:val="none" w:sz="0" w:space="0" w:color="auto"/>
                                        <w:right w:val="none" w:sz="0" w:space="0" w:color="auto"/>
                                      </w:divBdr>
                                      <w:divsChild>
                                        <w:div w:id="594291996">
                                          <w:marLeft w:val="0"/>
                                          <w:marRight w:val="0"/>
                                          <w:marTop w:val="0"/>
                                          <w:marBottom w:val="0"/>
                                          <w:divBdr>
                                            <w:top w:val="none" w:sz="0" w:space="0" w:color="auto"/>
                                            <w:left w:val="none" w:sz="0" w:space="0" w:color="auto"/>
                                            <w:bottom w:val="none" w:sz="0" w:space="0" w:color="auto"/>
                                            <w:right w:val="none" w:sz="0" w:space="0" w:color="auto"/>
                                          </w:divBdr>
                                          <w:divsChild>
                                            <w:div w:id="1136333753">
                                              <w:marLeft w:val="0"/>
                                              <w:marRight w:val="0"/>
                                              <w:marTop w:val="90"/>
                                              <w:marBottom w:val="0"/>
                                              <w:divBdr>
                                                <w:top w:val="none" w:sz="0" w:space="0" w:color="auto"/>
                                                <w:left w:val="none" w:sz="0" w:space="0" w:color="auto"/>
                                                <w:bottom w:val="none" w:sz="0" w:space="0" w:color="auto"/>
                                                <w:right w:val="none" w:sz="0" w:space="0" w:color="auto"/>
                                              </w:divBdr>
                                              <w:divsChild>
                                                <w:div w:id="447432127">
                                                  <w:marLeft w:val="0"/>
                                                  <w:marRight w:val="0"/>
                                                  <w:marTop w:val="0"/>
                                                  <w:marBottom w:val="0"/>
                                                  <w:divBdr>
                                                    <w:top w:val="none" w:sz="0" w:space="0" w:color="auto"/>
                                                    <w:left w:val="none" w:sz="0" w:space="0" w:color="auto"/>
                                                    <w:bottom w:val="none" w:sz="0" w:space="0" w:color="auto"/>
                                                    <w:right w:val="none" w:sz="0" w:space="0" w:color="auto"/>
                                                  </w:divBdr>
                                                  <w:divsChild>
                                                    <w:div w:id="1269043408">
                                                      <w:marLeft w:val="0"/>
                                                      <w:marRight w:val="0"/>
                                                      <w:marTop w:val="0"/>
                                                      <w:marBottom w:val="405"/>
                                                      <w:divBdr>
                                                        <w:top w:val="none" w:sz="0" w:space="0" w:color="auto"/>
                                                        <w:left w:val="none" w:sz="0" w:space="0" w:color="auto"/>
                                                        <w:bottom w:val="none" w:sz="0" w:space="0" w:color="auto"/>
                                                        <w:right w:val="none" w:sz="0" w:space="0" w:color="auto"/>
                                                      </w:divBdr>
                                                      <w:divsChild>
                                                        <w:div w:id="708258858">
                                                          <w:marLeft w:val="0"/>
                                                          <w:marRight w:val="0"/>
                                                          <w:marTop w:val="0"/>
                                                          <w:marBottom w:val="0"/>
                                                          <w:divBdr>
                                                            <w:top w:val="none" w:sz="0" w:space="0" w:color="auto"/>
                                                            <w:left w:val="none" w:sz="0" w:space="0" w:color="auto"/>
                                                            <w:bottom w:val="none" w:sz="0" w:space="0" w:color="auto"/>
                                                            <w:right w:val="none" w:sz="0" w:space="0" w:color="auto"/>
                                                          </w:divBdr>
                                                          <w:divsChild>
                                                            <w:div w:id="1590235842">
                                                              <w:marLeft w:val="0"/>
                                                              <w:marRight w:val="0"/>
                                                              <w:marTop w:val="0"/>
                                                              <w:marBottom w:val="0"/>
                                                              <w:divBdr>
                                                                <w:top w:val="none" w:sz="0" w:space="0" w:color="auto"/>
                                                                <w:left w:val="none" w:sz="0" w:space="0" w:color="auto"/>
                                                                <w:bottom w:val="none" w:sz="0" w:space="0" w:color="auto"/>
                                                                <w:right w:val="none" w:sz="0" w:space="0" w:color="auto"/>
                                                              </w:divBdr>
                                                              <w:divsChild>
                                                                <w:div w:id="370963673">
                                                                  <w:marLeft w:val="0"/>
                                                                  <w:marRight w:val="0"/>
                                                                  <w:marTop w:val="0"/>
                                                                  <w:marBottom w:val="0"/>
                                                                  <w:divBdr>
                                                                    <w:top w:val="none" w:sz="0" w:space="0" w:color="auto"/>
                                                                    <w:left w:val="none" w:sz="0" w:space="0" w:color="auto"/>
                                                                    <w:bottom w:val="none" w:sz="0" w:space="0" w:color="auto"/>
                                                                    <w:right w:val="none" w:sz="0" w:space="0" w:color="auto"/>
                                                                  </w:divBdr>
                                                                  <w:divsChild>
                                                                    <w:div w:id="953288201">
                                                                      <w:marLeft w:val="0"/>
                                                                      <w:marRight w:val="0"/>
                                                                      <w:marTop w:val="0"/>
                                                                      <w:marBottom w:val="0"/>
                                                                      <w:divBdr>
                                                                        <w:top w:val="none" w:sz="0" w:space="0" w:color="auto"/>
                                                                        <w:left w:val="none" w:sz="0" w:space="0" w:color="auto"/>
                                                                        <w:bottom w:val="none" w:sz="0" w:space="0" w:color="auto"/>
                                                                        <w:right w:val="none" w:sz="0" w:space="0" w:color="auto"/>
                                                                      </w:divBdr>
                                                                      <w:divsChild>
                                                                        <w:div w:id="1186485499">
                                                                          <w:marLeft w:val="0"/>
                                                                          <w:marRight w:val="0"/>
                                                                          <w:marTop w:val="0"/>
                                                                          <w:marBottom w:val="0"/>
                                                                          <w:divBdr>
                                                                            <w:top w:val="none" w:sz="0" w:space="0" w:color="auto"/>
                                                                            <w:left w:val="none" w:sz="0" w:space="0" w:color="auto"/>
                                                                            <w:bottom w:val="none" w:sz="0" w:space="0" w:color="auto"/>
                                                                            <w:right w:val="none" w:sz="0" w:space="0" w:color="auto"/>
                                                                          </w:divBdr>
                                                                          <w:divsChild>
                                                                            <w:div w:id="114107790">
                                                                              <w:marLeft w:val="0"/>
                                                                              <w:marRight w:val="0"/>
                                                                              <w:marTop w:val="0"/>
                                                                              <w:marBottom w:val="0"/>
                                                                              <w:divBdr>
                                                                                <w:top w:val="none" w:sz="0" w:space="0" w:color="auto"/>
                                                                                <w:left w:val="none" w:sz="0" w:space="0" w:color="auto"/>
                                                                                <w:bottom w:val="none" w:sz="0" w:space="0" w:color="auto"/>
                                                                                <w:right w:val="none" w:sz="0" w:space="0" w:color="auto"/>
                                                                              </w:divBdr>
                                                                              <w:divsChild>
                                                                                <w:div w:id="593898155">
                                                                                  <w:marLeft w:val="0"/>
                                                                                  <w:marRight w:val="0"/>
                                                                                  <w:marTop w:val="0"/>
                                                                                  <w:marBottom w:val="0"/>
                                                                                  <w:divBdr>
                                                                                    <w:top w:val="none" w:sz="0" w:space="0" w:color="auto"/>
                                                                                    <w:left w:val="none" w:sz="0" w:space="0" w:color="auto"/>
                                                                                    <w:bottom w:val="none" w:sz="0" w:space="0" w:color="auto"/>
                                                                                    <w:right w:val="none" w:sz="0" w:space="0" w:color="auto"/>
                                                                                  </w:divBdr>
                                                                                  <w:divsChild>
                                                                                    <w:div w:id="2146774083">
                                                                                      <w:marLeft w:val="0"/>
                                                                                      <w:marRight w:val="0"/>
                                                                                      <w:marTop w:val="0"/>
                                                                                      <w:marBottom w:val="0"/>
                                                                                      <w:divBdr>
                                                                                        <w:top w:val="none" w:sz="0" w:space="0" w:color="auto"/>
                                                                                        <w:left w:val="none" w:sz="0" w:space="0" w:color="auto"/>
                                                                                        <w:bottom w:val="none" w:sz="0" w:space="0" w:color="auto"/>
                                                                                        <w:right w:val="none" w:sz="0" w:space="0" w:color="auto"/>
                                                                                      </w:divBdr>
                                                                                      <w:divsChild>
                                                                                        <w:div w:id="19829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367235">
      <w:bodyDiv w:val="1"/>
      <w:marLeft w:val="0"/>
      <w:marRight w:val="0"/>
      <w:marTop w:val="0"/>
      <w:marBottom w:val="0"/>
      <w:divBdr>
        <w:top w:val="none" w:sz="0" w:space="0" w:color="auto"/>
        <w:left w:val="none" w:sz="0" w:space="0" w:color="auto"/>
        <w:bottom w:val="none" w:sz="0" w:space="0" w:color="auto"/>
        <w:right w:val="none" w:sz="0" w:space="0" w:color="auto"/>
      </w:divBdr>
    </w:div>
    <w:div w:id="566183814">
      <w:bodyDiv w:val="1"/>
      <w:marLeft w:val="0"/>
      <w:marRight w:val="0"/>
      <w:marTop w:val="0"/>
      <w:marBottom w:val="0"/>
      <w:divBdr>
        <w:top w:val="none" w:sz="0" w:space="0" w:color="auto"/>
        <w:left w:val="none" w:sz="0" w:space="0" w:color="auto"/>
        <w:bottom w:val="none" w:sz="0" w:space="0" w:color="auto"/>
        <w:right w:val="none" w:sz="0" w:space="0" w:color="auto"/>
      </w:divBdr>
    </w:div>
    <w:div w:id="709230798">
      <w:bodyDiv w:val="1"/>
      <w:marLeft w:val="0"/>
      <w:marRight w:val="0"/>
      <w:marTop w:val="0"/>
      <w:marBottom w:val="0"/>
      <w:divBdr>
        <w:top w:val="none" w:sz="0" w:space="0" w:color="auto"/>
        <w:left w:val="none" w:sz="0" w:space="0" w:color="auto"/>
        <w:bottom w:val="none" w:sz="0" w:space="0" w:color="auto"/>
        <w:right w:val="none" w:sz="0" w:space="0" w:color="auto"/>
      </w:divBdr>
    </w:div>
    <w:div w:id="1255283233">
      <w:bodyDiv w:val="1"/>
      <w:marLeft w:val="0"/>
      <w:marRight w:val="0"/>
      <w:marTop w:val="0"/>
      <w:marBottom w:val="0"/>
      <w:divBdr>
        <w:top w:val="none" w:sz="0" w:space="0" w:color="auto"/>
        <w:left w:val="none" w:sz="0" w:space="0" w:color="auto"/>
        <w:bottom w:val="none" w:sz="0" w:space="0" w:color="auto"/>
        <w:right w:val="none" w:sz="0" w:space="0" w:color="auto"/>
      </w:divBdr>
      <w:divsChild>
        <w:div w:id="227763976">
          <w:marLeft w:val="0"/>
          <w:marRight w:val="0"/>
          <w:marTop w:val="0"/>
          <w:marBottom w:val="0"/>
          <w:divBdr>
            <w:top w:val="none" w:sz="0" w:space="0" w:color="auto"/>
            <w:left w:val="none" w:sz="0" w:space="0" w:color="auto"/>
            <w:bottom w:val="none" w:sz="0" w:space="0" w:color="auto"/>
            <w:right w:val="none" w:sz="0" w:space="0" w:color="auto"/>
          </w:divBdr>
          <w:divsChild>
            <w:div w:id="1432355824">
              <w:marLeft w:val="0"/>
              <w:marRight w:val="0"/>
              <w:marTop w:val="0"/>
              <w:marBottom w:val="0"/>
              <w:divBdr>
                <w:top w:val="none" w:sz="0" w:space="0" w:color="auto"/>
                <w:left w:val="none" w:sz="0" w:space="0" w:color="auto"/>
                <w:bottom w:val="none" w:sz="0" w:space="0" w:color="auto"/>
                <w:right w:val="none" w:sz="0" w:space="0" w:color="auto"/>
              </w:divBdr>
              <w:divsChild>
                <w:div w:id="2024436312">
                  <w:marLeft w:val="0"/>
                  <w:marRight w:val="0"/>
                  <w:marTop w:val="0"/>
                  <w:marBottom w:val="0"/>
                  <w:divBdr>
                    <w:top w:val="none" w:sz="0" w:space="0" w:color="auto"/>
                    <w:left w:val="none" w:sz="0" w:space="0" w:color="auto"/>
                    <w:bottom w:val="none" w:sz="0" w:space="0" w:color="auto"/>
                    <w:right w:val="none" w:sz="0" w:space="0" w:color="auto"/>
                  </w:divBdr>
                  <w:divsChild>
                    <w:div w:id="1120956634">
                      <w:marLeft w:val="0"/>
                      <w:marRight w:val="0"/>
                      <w:marTop w:val="0"/>
                      <w:marBottom w:val="300"/>
                      <w:divBdr>
                        <w:top w:val="none" w:sz="0" w:space="0" w:color="auto"/>
                        <w:left w:val="none" w:sz="0" w:space="0" w:color="auto"/>
                        <w:bottom w:val="none" w:sz="0" w:space="0" w:color="auto"/>
                        <w:right w:val="none" w:sz="0" w:space="0" w:color="auto"/>
                      </w:divBdr>
                      <w:divsChild>
                        <w:div w:id="1117215418">
                          <w:marLeft w:val="0"/>
                          <w:marRight w:val="0"/>
                          <w:marTop w:val="0"/>
                          <w:marBottom w:val="0"/>
                          <w:divBdr>
                            <w:top w:val="none" w:sz="0" w:space="0" w:color="auto"/>
                            <w:left w:val="none" w:sz="0" w:space="0" w:color="auto"/>
                            <w:bottom w:val="none" w:sz="0" w:space="0" w:color="auto"/>
                            <w:right w:val="none" w:sz="0" w:space="0" w:color="auto"/>
                          </w:divBdr>
                          <w:divsChild>
                            <w:div w:id="1052267227">
                              <w:marLeft w:val="0"/>
                              <w:marRight w:val="0"/>
                              <w:marTop w:val="0"/>
                              <w:marBottom w:val="0"/>
                              <w:divBdr>
                                <w:top w:val="none" w:sz="0" w:space="0" w:color="auto"/>
                                <w:left w:val="none" w:sz="0" w:space="0" w:color="auto"/>
                                <w:bottom w:val="none" w:sz="0" w:space="0" w:color="auto"/>
                                <w:right w:val="none" w:sz="0" w:space="0" w:color="auto"/>
                              </w:divBdr>
                              <w:divsChild>
                                <w:div w:id="468674212">
                                  <w:marLeft w:val="-1"/>
                                  <w:marRight w:val="-1"/>
                                  <w:marTop w:val="0"/>
                                  <w:marBottom w:val="0"/>
                                  <w:divBdr>
                                    <w:top w:val="none" w:sz="0" w:space="0" w:color="auto"/>
                                    <w:left w:val="none" w:sz="0" w:space="0" w:color="auto"/>
                                    <w:bottom w:val="none" w:sz="0" w:space="0" w:color="auto"/>
                                    <w:right w:val="none" w:sz="0" w:space="0" w:color="auto"/>
                                  </w:divBdr>
                                  <w:divsChild>
                                    <w:div w:id="17432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751403">
      <w:bodyDiv w:val="1"/>
      <w:marLeft w:val="0"/>
      <w:marRight w:val="0"/>
      <w:marTop w:val="0"/>
      <w:marBottom w:val="0"/>
      <w:divBdr>
        <w:top w:val="none" w:sz="0" w:space="0" w:color="auto"/>
        <w:left w:val="none" w:sz="0" w:space="0" w:color="auto"/>
        <w:bottom w:val="none" w:sz="0" w:space="0" w:color="auto"/>
        <w:right w:val="none" w:sz="0" w:space="0" w:color="auto"/>
      </w:divBdr>
      <w:divsChild>
        <w:div w:id="1878273917">
          <w:marLeft w:val="0"/>
          <w:marRight w:val="0"/>
          <w:marTop w:val="0"/>
          <w:marBottom w:val="0"/>
          <w:divBdr>
            <w:top w:val="none" w:sz="0" w:space="0" w:color="auto"/>
            <w:left w:val="none" w:sz="0" w:space="0" w:color="auto"/>
            <w:bottom w:val="none" w:sz="0" w:space="0" w:color="auto"/>
            <w:right w:val="none" w:sz="0" w:space="0" w:color="auto"/>
          </w:divBdr>
          <w:divsChild>
            <w:div w:id="58989773">
              <w:marLeft w:val="0"/>
              <w:marRight w:val="0"/>
              <w:marTop w:val="0"/>
              <w:marBottom w:val="0"/>
              <w:divBdr>
                <w:top w:val="none" w:sz="0" w:space="0" w:color="auto"/>
                <w:left w:val="none" w:sz="0" w:space="0" w:color="auto"/>
                <w:bottom w:val="none" w:sz="0" w:space="0" w:color="auto"/>
                <w:right w:val="none" w:sz="0" w:space="0" w:color="auto"/>
              </w:divBdr>
              <w:divsChild>
                <w:div w:id="1951353581">
                  <w:marLeft w:val="0"/>
                  <w:marRight w:val="0"/>
                  <w:marTop w:val="0"/>
                  <w:marBottom w:val="0"/>
                  <w:divBdr>
                    <w:top w:val="none" w:sz="0" w:space="0" w:color="auto"/>
                    <w:left w:val="none" w:sz="0" w:space="0" w:color="auto"/>
                    <w:bottom w:val="none" w:sz="0" w:space="0" w:color="auto"/>
                    <w:right w:val="none" w:sz="0" w:space="0" w:color="auto"/>
                  </w:divBdr>
                  <w:divsChild>
                    <w:div w:id="1834563110">
                      <w:marLeft w:val="0"/>
                      <w:marRight w:val="0"/>
                      <w:marTop w:val="0"/>
                      <w:marBottom w:val="0"/>
                      <w:divBdr>
                        <w:top w:val="none" w:sz="0" w:space="0" w:color="auto"/>
                        <w:left w:val="none" w:sz="0" w:space="0" w:color="auto"/>
                        <w:bottom w:val="none" w:sz="0" w:space="0" w:color="auto"/>
                        <w:right w:val="none" w:sz="0" w:space="0" w:color="auto"/>
                      </w:divBdr>
                      <w:divsChild>
                        <w:div w:id="438110748">
                          <w:marLeft w:val="0"/>
                          <w:marRight w:val="0"/>
                          <w:marTop w:val="0"/>
                          <w:marBottom w:val="0"/>
                          <w:divBdr>
                            <w:top w:val="none" w:sz="0" w:space="0" w:color="auto"/>
                            <w:left w:val="none" w:sz="0" w:space="0" w:color="auto"/>
                            <w:bottom w:val="none" w:sz="0" w:space="0" w:color="auto"/>
                            <w:right w:val="none" w:sz="0" w:space="0" w:color="auto"/>
                          </w:divBdr>
                          <w:divsChild>
                            <w:div w:id="990449896">
                              <w:marLeft w:val="2070"/>
                              <w:marRight w:val="3960"/>
                              <w:marTop w:val="0"/>
                              <w:marBottom w:val="0"/>
                              <w:divBdr>
                                <w:top w:val="none" w:sz="0" w:space="0" w:color="auto"/>
                                <w:left w:val="none" w:sz="0" w:space="0" w:color="auto"/>
                                <w:bottom w:val="none" w:sz="0" w:space="0" w:color="auto"/>
                                <w:right w:val="none" w:sz="0" w:space="0" w:color="auto"/>
                              </w:divBdr>
                              <w:divsChild>
                                <w:div w:id="359355326">
                                  <w:marLeft w:val="0"/>
                                  <w:marRight w:val="0"/>
                                  <w:marTop w:val="0"/>
                                  <w:marBottom w:val="0"/>
                                  <w:divBdr>
                                    <w:top w:val="none" w:sz="0" w:space="0" w:color="auto"/>
                                    <w:left w:val="none" w:sz="0" w:space="0" w:color="auto"/>
                                    <w:bottom w:val="none" w:sz="0" w:space="0" w:color="auto"/>
                                    <w:right w:val="none" w:sz="0" w:space="0" w:color="auto"/>
                                  </w:divBdr>
                                  <w:divsChild>
                                    <w:div w:id="809591141">
                                      <w:marLeft w:val="0"/>
                                      <w:marRight w:val="0"/>
                                      <w:marTop w:val="0"/>
                                      <w:marBottom w:val="0"/>
                                      <w:divBdr>
                                        <w:top w:val="none" w:sz="0" w:space="0" w:color="auto"/>
                                        <w:left w:val="none" w:sz="0" w:space="0" w:color="auto"/>
                                        <w:bottom w:val="none" w:sz="0" w:space="0" w:color="auto"/>
                                        <w:right w:val="none" w:sz="0" w:space="0" w:color="auto"/>
                                      </w:divBdr>
                                      <w:divsChild>
                                        <w:div w:id="1473137931">
                                          <w:marLeft w:val="0"/>
                                          <w:marRight w:val="0"/>
                                          <w:marTop w:val="0"/>
                                          <w:marBottom w:val="0"/>
                                          <w:divBdr>
                                            <w:top w:val="none" w:sz="0" w:space="0" w:color="auto"/>
                                            <w:left w:val="none" w:sz="0" w:space="0" w:color="auto"/>
                                            <w:bottom w:val="none" w:sz="0" w:space="0" w:color="auto"/>
                                            <w:right w:val="none" w:sz="0" w:space="0" w:color="auto"/>
                                          </w:divBdr>
                                          <w:divsChild>
                                            <w:div w:id="921835240">
                                              <w:marLeft w:val="0"/>
                                              <w:marRight w:val="0"/>
                                              <w:marTop w:val="90"/>
                                              <w:marBottom w:val="0"/>
                                              <w:divBdr>
                                                <w:top w:val="none" w:sz="0" w:space="0" w:color="auto"/>
                                                <w:left w:val="none" w:sz="0" w:space="0" w:color="auto"/>
                                                <w:bottom w:val="none" w:sz="0" w:space="0" w:color="auto"/>
                                                <w:right w:val="none" w:sz="0" w:space="0" w:color="auto"/>
                                              </w:divBdr>
                                              <w:divsChild>
                                                <w:div w:id="338629067">
                                                  <w:marLeft w:val="0"/>
                                                  <w:marRight w:val="0"/>
                                                  <w:marTop w:val="0"/>
                                                  <w:marBottom w:val="0"/>
                                                  <w:divBdr>
                                                    <w:top w:val="none" w:sz="0" w:space="0" w:color="auto"/>
                                                    <w:left w:val="none" w:sz="0" w:space="0" w:color="auto"/>
                                                    <w:bottom w:val="none" w:sz="0" w:space="0" w:color="auto"/>
                                                    <w:right w:val="none" w:sz="0" w:space="0" w:color="auto"/>
                                                  </w:divBdr>
                                                  <w:divsChild>
                                                    <w:div w:id="26486894">
                                                      <w:marLeft w:val="0"/>
                                                      <w:marRight w:val="0"/>
                                                      <w:marTop w:val="0"/>
                                                      <w:marBottom w:val="405"/>
                                                      <w:divBdr>
                                                        <w:top w:val="none" w:sz="0" w:space="0" w:color="auto"/>
                                                        <w:left w:val="none" w:sz="0" w:space="0" w:color="auto"/>
                                                        <w:bottom w:val="none" w:sz="0" w:space="0" w:color="auto"/>
                                                        <w:right w:val="none" w:sz="0" w:space="0" w:color="auto"/>
                                                      </w:divBdr>
                                                      <w:divsChild>
                                                        <w:div w:id="1829126349">
                                                          <w:marLeft w:val="0"/>
                                                          <w:marRight w:val="0"/>
                                                          <w:marTop w:val="0"/>
                                                          <w:marBottom w:val="0"/>
                                                          <w:divBdr>
                                                            <w:top w:val="none" w:sz="0" w:space="0" w:color="auto"/>
                                                            <w:left w:val="none" w:sz="0" w:space="0" w:color="auto"/>
                                                            <w:bottom w:val="none" w:sz="0" w:space="0" w:color="auto"/>
                                                            <w:right w:val="none" w:sz="0" w:space="0" w:color="auto"/>
                                                          </w:divBdr>
                                                          <w:divsChild>
                                                            <w:div w:id="1625885346">
                                                              <w:marLeft w:val="0"/>
                                                              <w:marRight w:val="0"/>
                                                              <w:marTop w:val="0"/>
                                                              <w:marBottom w:val="0"/>
                                                              <w:divBdr>
                                                                <w:top w:val="none" w:sz="0" w:space="0" w:color="auto"/>
                                                                <w:left w:val="none" w:sz="0" w:space="0" w:color="auto"/>
                                                                <w:bottom w:val="none" w:sz="0" w:space="0" w:color="auto"/>
                                                                <w:right w:val="none" w:sz="0" w:space="0" w:color="auto"/>
                                                              </w:divBdr>
                                                              <w:divsChild>
                                                                <w:div w:id="631981113">
                                                                  <w:marLeft w:val="0"/>
                                                                  <w:marRight w:val="0"/>
                                                                  <w:marTop w:val="0"/>
                                                                  <w:marBottom w:val="0"/>
                                                                  <w:divBdr>
                                                                    <w:top w:val="none" w:sz="0" w:space="0" w:color="auto"/>
                                                                    <w:left w:val="none" w:sz="0" w:space="0" w:color="auto"/>
                                                                    <w:bottom w:val="none" w:sz="0" w:space="0" w:color="auto"/>
                                                                    <w:right w:val="none" w:sz="0" w:space="0" w:color="auto"/>
                                                                  </w:divBdr>
                                                                  <w:divsChild>
                                                                    <w:div w:id="1889219345">
                                                                      <w:marLeft w:val="0"/>
                                                                      <w:marRight w:val="0"/>
                                                                      <w:marTop w:val="0"/>
                                                                      <w:marBottom w:val="0"/>
                                                                      <w:divBdr>
                                                                        <w:top w:val="none" w:sz="0" w:space="0" w:color="auto"/>
                                                                        <w:left w:val="none" w:sz="0" w:space="0" w:color="auto"/>
                                                                        <w:bottom w:val="none" w:sz="0" w:space="0" w:color="auto"/>
                                                                        <w:right w:val="none" w:sz="0" w:space="0" w:color="auto"/>
                                                                      </w:divBdr>
                                                                      <w:divsChild>
                                                                        <w:div w:id="1235241328">
                                                                          <w:marLeft w:val="0"/>
                                                                          <w:marRight w:val="0"/>
                                                                          <w:marTop w:val="0"/>
                                                                          <w:marBottom w:val="0"/>
                                                                          <w:divBdr>
                                                                            <w:top w:val="none" w:sz="0" w:space="0" w:color="auto"/>
                                                                            <w:left w:val="none" w:sz="0" w:space="0" w:color="auto"/>
                                                                            <w:bottom w:val="none" w:sz="0" w:space="0" w:color="auto"/>
                                                                            <w:right w:val="none" w:sz="0" w:space="0" w:color="auto"/>
                                                                          </w:divBdr>
                                                                          <w:divsChild>
                                                                            <w:div w:id="1201043319">
                                                                              <w:marLeft w:val="0"/>
                                                                              <w:marRight w:val="0"/>
                                                                              <w:marTop w:val="0"/>
                                                                              <w:marBottom w:val="0"/>
                                                                              <w:divBdr>
                                                                                <w:top w:val="none" w:sz="0" w:space="0" w:color="auto"/>
                                                                                <w:left w:val="none" w:sz="0" w:space="0" w:color="auto"/>
                                                                                <w:bottom w:val="none" w:sz="0" w:space="0" w:color="auto"/>
                                                                                <w:right w:val="none" w:sz="0" w:space="0" w:color="auto"/>
                                                                              </w:divBdr>
                                                                              <w:divsChild>
                                                                                <w:div w:id="446436982">
                                                                                  <w:marLeft w:val="0"/>
                                                                                  <w:marRight w:val="0"/>
                                                                                  <w:marTop w:val="0"/>
                                                                                  <w:marBottom w:val="0"/>
                                                                                  <w:divBdr>
                                                                                    <w:top w:val="none" w:sz="0" w:space="0" w:color="auto"/>
                                                                                    <w:left w:val="none" w:sz="0" w:space="0" w:color="auto"/>
                                                                                    <w:bottom w:val="none" w:sz="0" w:space="0" w:color="auto"/>
                                                                                    <w:right w:val="none" w:sz="0" w:space="0" w:color="auto"/>
                                                                                  </w:divBdr>
                                                                                  <w:divsChild>
                                                                                    <w:div w:id="1978995137">
                                                                                      <w:marLeft w:val="0"/>
                                                                                      <w:marRight w:val="0"/>
                                                                                      <w:marTop w:val="0"/>
                                                                                      <w:marBottom w:val="0"/>
                                                                                      <w:divBdr>
                                                                                        <w:top w:val="none" w:sz="0" w:space="0" w:color="auto"/>
                                                                                        <w:left w:val="none" w:sz="0" w:space="0" w:color="auto"/>
                                                                                        <w:bottom w:val="none" w:sz="0" w:space="0" w:color="auto"/>
                                                                                        <w:right w:val="none" w:sz="0" w:space="0" w:color="auto"/>
                                                                                      </w:divBdr>
                                                                                      <w:divsChild>
                                                                                        <w:div w:id="12866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8005939">
      <w:bodyDiv w:val="1"/>
      <w:marLeft w:val="0"/>
      <w:marRight w:val="0"/>
      <w:marTop w:val="0"/>
      <w:marBottom w:val="0"/>
      <w:divBdr>
        <w:top w:val="none" w:sz="0" w:space="0" w:color="auto"/>
        <w:left w:val="none" w:sz="0" w:space="0" w:color="auto"/>
        <w:bottom w:val="none" w:sz="0" w:space="0" w:color="auto"/>
        <w:right w:val="none" w:sz="0" w:space="0" w:color="auto"/>
      </w:divBdr>
      <w:divsChild>
        <w:div w:id="1760709804">
          <w:marLeft w:val="0"/>
          <w:marRight w:val="0"/>
          <w:marTop w:val="0"/>
          <w:marBottom w:val="0"/>
          <w:divBdr>
            <w:top w:val="none" w:sz="0" w:space="0" w:color="auto"/>
            <w:left w:val="none" w:sz="0" w:space="0" w:color="auto"/>
            <w:bottom w:val="none" w:sz="0" w:space="0" w:color="auto"/>
            <w:right w:val="none" w:sz="0" w:space="0" w:color="auto"/>
          </w:divBdr>
          <w:divsChild>
            <w:div w:id="1583442560">
              <w:marLeft w:val="0"/>
              <w:marRight w:val="0"/>
              <w:marTop w:val="0"/>
              <w:marBottom w:val="0"/>
              <w:divBdr>
                <w:top w:val="none" w:sz="0" w:space="0" w:color="auto"/>
                <w:left w:val="none" w:sz="0" w:space="0" w:color="auto"/>
                <w:bottom w:val="none" w:sz="0" w:space="0" w:color="auto"/>
                <w:right w:val="none" w:sz="0" w:space="0" w:color="auto"/>
              </w:divBdr>
              <w:divsChild>
                <w:div w:id="427234211">
                  <w:marLeft w:val="0"/>
                  <w:marRight w:val="0"/>
                  <w:marTop w:val="0"/>
                  <w:marBottom w:val="0"/>
                  <w:divBdr>
                    <w:top w:val="none" w:sz="0" w:space="0" w:color="auto"/>
                    <w:left w:val="none" w:sz="0" w:space="0" w:color="auto"/>
                    <w:bottom w:val="none" w:sz="0" w:space="0" w:color="auto"/>
                    <w:right w:val="none" w:sz="0" w:space="0" w:color="auto"/>
                  </w:divBdr>
                  <w:divsChild>
                    <w:div w:id="644894906">
                      <w:marLeft w:val="0"/>
                      <w:marRight w:val="0"/>
                      <w:marTop w:val="0"/>
                      <w:marBottom w:val="0"/>
                      <w:divBdr>
                        <w:top w:val="none" w:sz="0" w:space="0" w:color="auto"/>
                        <w:left w:val="none" w:sz="0" w:space="0" w:color="auto"/>
                        <w:bottom w:val="none" w:sz="0" w:space="0" w:color="auto"/>
                        <w:right w:val="none" w:sz="0" w:space="0" w:color="auto"/>
                      </w:divBdr>
                      <w:divsChild>
                        <w:div w:id="1899198353">
                          <w:marLeft w:val="0"/>
                          <w:marRight w:val="0"/>
                          <w:marTop w:val="0"/>
                          <w:marBottom w:val="0"/>
                          <w:divBdr>
                            <w:top w:val="none" w:sz="0" w:space="0" w:color="auto"/>
                            <w:left w:val="none" w:sz="0" w:space="0" w:color="auto"/>
                            <w:bottom w:val="none" w:sz="0" w:space="0" w:color="auto"/>
                            <w:right w:val="none" w:sz="0" w:space="0" w:color="auto"/>
                          </w:divBdr>
                          <w:divsChild>
                            <w:div w:id="496380981">
                              <w:marLeft w:val="0"/>
                              <w:marRight w:val="0"/>
                              <w:marTop w:val="0"/>
                              <w:marBottom w:val="0"/>
                              <w:divBdr>
                                <w:top w:val="none" w:sz="0" w:space="0" w:color="auto"/>
                                <w:left w:val="none" w:sz="0" w:space="0" w:color="auto"/>
                                <w:bottom w:val="none" w:sz="0" w:space="0" w:color="auto"/>
                                <w:right w:val="none" w:sz="0" w:space="0" w:color="auto"/>
                              </w:divBdr>
                              <w:divsChild>
                                <w:div w:id="348676821">
                                  <w:marLeft w:val="0"/>
                                  <w:marRight w:val="0"/>
                                  <w:marTop w:val="0"/>
                                  <w:marBottom w:val="0"/>
                                  <w:divBdr>
                                    <w:top w:val="none" w:sz="0" w:space="0" w:color="auto"/>
                                    <w:left w:val="none" w:sz="0" w:space="0" w:color="auto"/>
                                    <w:bottom w:val="none" w:sz="0" w:space="0" w:color="auto"/>
                                    <w:right w:val="none" w:sz="0" w:space="0" w:color="auto"/>
                                  </w:divBdr>
                                  <w:divsChild>
                                    <w:div w:id="1378356078">
                                      <w:marLeft w:val="0"/>
                                      <w:marRight w:val="0"/>
                                      <w:marTop w:val="0"/>
                                      <w:marBottom w:val="0"/>
                                      <w:divBdr>
                                        <w:top w:val="none" w:sz="0" w:space="0" w:color="auto"/>
                                        <w:left w:val="none" w:sz="0" w:space="0" w:color="auto"/>
                                        <w:bottom w:val="none" w:sz="0" w:space="0" w:color="auto"/>
                                        <w:right w:val="none" w:sz="0" w:space="0" w:color="auto"/>
                                      </w:divBdr>
                                      <w:divsChild>
                                        <w:div w:id="563951485">
                                          <w:marLeft w:val="0"/>
                                          <w:marRight w:val="0"/>
                                          <w:marTop w:val="0"/>
                                          <w:marBottom w:val="495"/>
                                          <w:divBdr>
                                            <w:top w:val="none" w:sz="0" w:space="0" w:color="auto"/>
                                            <w:left w:val="none" w:sz="0" w:space="0" w:color="auto"/>
                                            <w:bottom w:val="none" w:sz="0" w:space="0" w:color="auto"/>
                                            <w:right w:val="none" w:sz="0" w:space="0" w:color="auto"/>
                                          </w:divBdr>
                                          <w:divsChild>
                                            <w:div w:id="586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2EDF7CA51E3374D9FA4D102273FB243" ma:contentTypeVersion="15" ma:contentTypeDescription="Criar um novo documento." ma:contentTypeScope="" ma:versionID="edec9143e3e30f1b7887b29f84b7adbf">
  <xsd:schema xmlns:xsd="http://www.w3.org/2001/XMLSchema" xmlns:xs="http://www.w3.org/2001/XMLSchema" xmlns:p="http://schemas.microsoft.com/office/2006/metadata/properties" xmlns:ns1="http://schemas.microsoft.com/sharepoint/v3" xmlns:ns2="b4be96da-69ff-438c-950f-3f3921697169" xmlns:ns3="b35aa516-8b0a-4138-9955-50e29acd6df1" xmlns:ns4="770e03b7-2e9f-49d8-9188-c0ecb9acbee3" xmlns:ns5="http://schemas.microsoft.com/sharepoint.v3" xmlns:ns6="3f5d445b-7927-406b-a8e8-a74f465592f6" targetNamespace="http://schemas.microsoft.com/office/2006/metadata/properties" ma:root="true" ma:fieldsID="1a8c2a1f9bb5cea64eb98cd0dcca125e" ns1:_="" ns2:_="" ns3:_="" ns4:_="" ns5:_="" ns6:_="">
    <xsd:import namespace="http://schemas.microsoft.com/sharepoint/v3"/>
    <xsd:import namespace="b4be96da-69ff-438c-950f-3f3921697169"/>
    <xsd:import namespace="b35aa516-8b0a-4138-9955-50e29acd6df1"/>
    <xsd:import namespace="770e03b7-2e9f-49d8-9188-c0ecb9acbee3"/>
    <xsd:import namespace="http://schemas.microsoft.com/sharepoint.v3"/>
    <xsd:import namespace="3f5d445b-7927-406b-a8e8-a74f465592f6"/>
    <xsd:element name="properties">
      <xsd:complexType>
        <xsd:sequence>
          <xsd:element name="documentManagement">
            <xsd:complexType>
              <xsd:all>
                <xsd:element ref="ns2:_dlc_DocId" minOccurs="0"/>
                <xsd:element ref="ns2:_dlc_DocIdUrl" minOccurs="0"/>
                <xsd:element ref="ns2:_dlc_DocIdPersistId" minOccurs="0"/>
                <xsd:element ref="ns3:Descri_x00e7__x00e3_o" minOccurs="0"/>
                <xsd:element ref="ns4:Descri_x00e7__x00e3_o_x0020_da_x0020_Pasta" minOccurs="0"/>
                <xsd:element ref="ns1:RoutingRuleDescription" minOccurs="0"/>
                <xsd:element ref="ns5:CategoryDescription" minOccurs="0"/>
                <xsd:element ref="ns6: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3" nillable="true" ma:displayName="Descrição da Pasta" ma:description="Nova Pasta com descrição"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be96da-69ff-438c-950f-3f3921697169" elementFormDefault="qualified">
    <xsd:import namespace="http://schemas.microsoft.com/office/2006/documentManagement/types"/>
    <xsd:import namespace="http://schemas.microsoft.com/office/infopath/2007/PartnerControls"/>
    <xsd:element name="_dlc_DocId" ma:index="8" nillable="true" ma:displayName="Valor do ID do Documento" ma:description="O valor do ID do documento atribuído a este item." ma:internalName="_dlc_DocId" ma:readOnly="true">
      <xsd:simpleType>
        <xsd:restriction base="dms:Text"/>
      </xsd:simpleType>
    </xsd:element>
    <xsd:element name="_dlc_DocIdUrl" ma:index="9" nillable="true" ma:displayName="ID do Documento" ma:description="Ligaçã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ersistente" ma:description="Manter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35aa516-8b0a-4138-9955-50e29acd6df1" elementFormDefault="qualified">
    <xsd:import namespace="http://schemas.microsoft.com/office/2006/documentManagement/types"/>
    <xsd:import namespace="http://schemas.microsoft.com/office/infopath/2007/PartnerControls"/>
    <xsd:element name="Descri_x00e7__x00e3_o" ma:index="11" nillable="true" ma:displayName="Descrição do Ficheiro" ma:internalName="Descri_x00e7__x00e3_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0e03b7-2e9f-49d8-9188-c0ecb9acbee3" elementFormDefault="qualified">
    <xsd:import namespace="http://schemas.microsoft.com/office/2006/documentManagement/types"/>
    <xsd:import namespace="http://schemas.microsoft.com/office/infopath/2007/PartnerControls"/>
    <xsd:element name="Descri_x00e7__x00e3_o_x0020_da_x0020_Pasta" ma:index="12" nillable="true" ma:displayName="Descrição da Pasta" ma:internalName="Descri_x00e7__x00e3_o_x0020_da_x0020_Pas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4" nillable="true" ma:displayName="Descrição" ma:description="A utilizar na biblioteca personalizada (Documentos e Pastas)." ma:internalName="Category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d445b-7927-406b-a8e8-a74f465592f6" elementFormDefault="qualified">
    <xsd:import namespace="http://schemas.microsoft.com/office/2006/documentManagement/types"/>
    <xsd:import namespace="http://schemas.microsoft.com/office/infopath/2007/PartnerControls"/>
    <xsd:element name="SharedWithUsers" ma:index="15" nillable="true" ma:displayName="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724AC2F14A9DDB47B16A08DF58D930DC" ma:contentTypeVersion="2" ma:contentTypeDescription="Create a new document." ma:contentTypeScope="" ma:versionID="fdbd63baad6a9635f4063588823eff26">
  <xsd:schema xmlns:xsd="http://www.w3.org/2001/XMLSchema" xmlns:xs="http://www.w3.org/2001/XMLSchema" xmlns:p="http://schemas.microsoft.com/office/2006/metadata/properties" xmlns:ns1="http://schemas.microsoft.com/sharepoint/v3" xmlns:ns2="030f58c6-c723-418f-8830-070dc5e1d8cc" targetNamespace="http://schemas.microsoft.com/office/2006/metadata/properties" ma:root="true" ma:fieldsID="6145ff93c31bfb1f52a2becaf932c8ca" ns1:_="" ns2:_="">
    <xsd:import namespace="http://schemas.microsoft.com/sharepoint/v3"/>
    <xsd:import namespace="030f58c6-c723-418f-8830-070dc5e1d8c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0f58c6-c723-418f-8830-070dc5e1d8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88052b1-3acc-48e6-b629-feae917c74d7" ContentTypeId="0x0101" PreviousValue="tru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9009F-74A2-49C6-816A-59FF421D57EA}">
  <ds:schemaRefs>
    <ds:schemaRef ds:uri="http://purl.org/dc/terms/"/>
    <ds:schemaRef ds:uri="770e03b7-2e9f-49d8-9188-c0ecb9acbee3"/>
    <ds:schemaRef ds:uri="3f5d445b-7927-406b-a8e8-a74f465592f6"/>
    <ds:schemaRef ds:uri="http://schemas.microsoft.com/office/2006/documentManagement/types"/>
    <ds:schemaRef ds:uri="http://schemas.microsoft.com/office/infopath/2007/PartnerControls"/>
    <ds:schemaRef ds:uri="b35aa516-8b0a-4138-9955-50e29acd6df1"/>
    <ds:schemaRef ds:uri="http://purl.org/dc/elements/1.1/"/>
    <ds:schemaRef ds:uri="http://schemas.microsoft.com/office/2006/metadata/properties"/>
    <ds:schemaRef ds:uri="b4be96da-69ff-438c-950f-3f3921697169"/>
    <ds:schemaRef ds:uri="http://schemas.openxmlformats.org/package/2006/metadata/core-properties"/>
    <ds:schemaRef ds:uri="http://schemas.microsoft.com/sharepoint/v3"/>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ED1B9E3F-6941-47A7-9963-542F37096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be96da-69ff-438c-950f-3f3921697169"/>
    <ds:schemaRef ds:uri="b35aa516-8b0a-4138-9955-50e29acd6df1"/>
    <ds:schemaRef ds:uri="770e03b7-2e9f-49d8-9188-c0ecb9acbee3"/>
    <ds:schemaRef ds:uri="http://schemas.microsoft.com/sharepoint.v3"/>
    <ds:schemaRef ds:uri="3f5d445b-7927-406b-a8e8-a74f46559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C952A0-D106-4321-8234-8DB45ED79D59}"/>
</file>

<file path=customXml/itemProps4.xml><?xml version="1.0" encoding="utf-8"?>
<ds:datastoreItem xmlns:ds="http://schemas.openxmlformats.org/officeDocument/2006/customXml" ds:itemID="{5F76DEE1-52A9-49FC-A341-213595B7B4E4}">
  <ds:schemaRefs>
    <ds:schemaRef ds:uri="http://schemas.microsoft.com/sharepoint/v3/contenttype/forms"/>
  </ds:schemaRefs>
</ds:datastoreItem>
</file>

<file path=customXml/itemProps5.xml><?xml version="1.0" encoding="utf-8"?>
<ds:datastoreItem xmlns:ds="http://schemas.openxmlformats.org/officeDocument/2006/customXml" ds:itemID="{64AE7234-A078-4EAB-86D6-0F7C28C2F5FC}">
  <ds:schemaRefs>
    <ds:schemaRef ds:uri="Microsoft.SharePoint.Taxonomy.ContentTypeSync"/>
  </ds:schemaRefs>
</ds:datastoreItem>
</file>

<file path=customXml/itemProps6.xml><?xml version="1.0" encoding="utf-8"?>
<ds:datastoreItem xmlns:ds="http://schemas.openxmlformats.org/officeDocument/2006/customXml" ds:itemID="{C7C12812-F809-4BB0-AE50-7C3348C4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48DCF5EF.dotm</Template>
  <TotalTime>242</TotalTime>
  <Pages>5</Pages>
  <Words>1525</Words>
  <Characters>8240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Trigo</dc:creator>
  <cp:lastModifiedBy>DCP</cp:lastModifiedBy>
  <cp:revision>43</cp:revision>
  <cp:lastPrinted>2019-11-19T09:50:00Z</cp:lastPrinted>
  <dcterms:created xsi:type="dcterms:W3CDTF">2019-11-14T16:58:00Z</dcterms:created>
  <dcterms:modified xsi:type="dcterms:W3CDTF">2019-11-19T09:59:00Z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0x010100724AC2F14A9DDB47B16A08DF58D930DC</vt:lpwstr>
  </property>
  <property fmtid="{D5CDD505-2E9C-101B-9397-08002B2CF9AE}" pid="3" name="_dlc_DocIdItemGuid">
    <vt:lpwstr>6297fbc4-4163-4ab2-a7bd-2e8e93114a82</vt:lpwstr>
  </property>
</Properties>
</file>